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6892918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3E4BA5" w:rsidRDefault="003E4BA5"/>
        <w:tbl>
          <w:tblPr>
            <w:tblpPr w:leftFromText="181" w:rightFromText="181" w:horzAnchor="margin" w:tblpXSpec="center" w:tblpY="1"/>
            <w:tblOverlap w:val="never"/>
            <w:tblW w:w="0" w:type="auto"/>
            <w:tblBorders>
              <w:bottom w:val="single" w:sz="4" w:space="0" w:color="auto"/>
            </w:tblBorders>
            <w:tblLook w:val="0000"/>
          </w:tblPr>
          <w:tblGrid>
            <w:gridCol w:w="756"/>
            <w:gridCol w:w="8616"/>
          </w:tblGrid>
          <w:tr w:rsidR="003E4BA5" w:rsidRPr="00BA783A" w:rsidTr="00235956">
            <w:trPr>
              <w:trHeight w:val="1817"/>
            </w:trPr>
            <w:tc>
              <w:tcPr>
                <w:tcW w:w="756" w:type="dxa"/>
                <w:tcBorders>
                  <w:bottom w:val="nil"/>
                </w:tcBorders>
              </w:tcPr>
              <w:p w:rsidR="003E4BA5" w:rsidRPr="00BA783A" w:rsidRDefault="003E4BA5" w:rsidP="00235956">
                <w:pPr>
                  <w:ind w:left="32" w:hanging="32"/>
                  <w:jc w:val="center"/>
                </w:pPr>
              </w:p>
              <w:p w:rsidR="003E4BA5" w:rsidRPr="00BA783A" w:rsidRDefault="003E4BA5" w:rsidP="00235956">
                <w:pPr>
                  <w:ind w:left="32" w:hanging="32"/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42545</wp:posOffset>
                      </wp:positionV>
                      <wp:extent cx="847725" cy="790575"/>
                      <wp:effectExtent l="19050" t="0" r="9525" b="0"/>
                      <wp:wrapNone/>
                      <wp:docPr id="5" name="Рисунок 8" descr="знак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8" descr="знак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 l="6525" r="65804" b="801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3E4BA5" w:rsidRPr="00BA783A" w:rsidRDefault="003E4BA5" w:rsidP="00235956">
                <w:pPr>
                  <w:ind w:left="32" w:hanging="32"/>
                  <w:jc w:val="center"/>
                </w:pPr>
              </w:p>
            </w:tc>
            <w:tc>
              <w:tcPr>
                <w:tcW w:w="8616" w:type="dxa"/>
                <w:tcBorders>
                  <w:bottom w:val="thinThickLargeGap" w:sz="24" w:space="0" w:color="auto"/>
                </w:tcBorders>
              </w:tcPr>
              <w:p w:rsidR="003E4BA5" w:rsidRPr="00BA783A" w:rsidRDefault="003E4BA5" w:rsidP="00235956">
                <w:pPr>
                  <w:jc w:val="center"/>
                  <w:rPr>
                    <w:b/>
                    <w:sz w:val="40"/>
                    <w:szCs w:val="40"/>
                  </w:rPr>
                </w:pPr>
                <w:r w:rsidRPr="00BA783A">
                  <w:rPr>
                    <w:b/>
                    <w:sz w:val="40"/>
                    <w:szCs w:val="40"/>
                  </w:rPr>
                  <w:t>Республика Башкортостан</w:t>
                </w:r>
              </w:p>
              <w:p w:rsidR="003E4BA5" w:rsidRPr="00BA783A" w:rsidRDefault="003E4BA5" w:rsidP="00235956">
                <w:pPr>
                  <w:jc w:val="center"/>
                  <w:rPr>
                    <w:sz w:val="36"/>
                  </w:rPr>
                </w:pPr>
                <w:r w:rsidRPr="00BA783A">
                  <w:rPr>
                    <w:sz w:val="36"/>
                  </w:rPr>
                  <w:t>Общество с ограниченной ответственностью</w:t>
                </w:r>
              </w:p>
              <w:p w:rsidR="003E4BA5" w:rsidRPr="00BA783A" w:rsidRDefault="003E4BA5" w:rsidP="00235956">
                <w:pPr>
                  <w:jc w:val="center"/>
                  <w:rPr>
                    <w:sz w:val="36"/>
                  </w:rPr>
                </w:pPr>
                <w:r w:rsidRPr="00BA783A">
                  <w:rPr>
                    <w:sz w:val="36"/>
                  </w:rPr>
                  <w:t>«Уральский Кадастровый Центр»</w:t>
                </w:r>
              </w:p>
              <w:p w:rsidR="003E4BA5" w:rsidRPr="00BA783A" w:rsidRDefault="003E4BA5" w:rsidP="00235956">
                <w:pPr>
                  <w:jc w:val="center"/>
                  <w:rPr>
                    <w:b/>
                  </w:rPr>
                </w:pPr>
              </w:p>
            </w:tc>
          </w:tr>
        </w:tbl>
        <w:p w:rsidR="003E4BA5" w:rsidRPr="00BA783A" w:rsidRDefault="003E4BA5" w:rsidP="003E4BA5"/>
        <w:p w:rsidR="003E4BA5" w:rsidRPr="00BA783A" w:rsidRDefault="003E4BA5" w:rsidP="003E4BA5"/>
        <w:p w:rsidR="003E4BA5" w:rsidRPr="00BA783A" w:rsidRDefault="003E4BA5" w:rsidP="003E4BA5"/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28"/>
              <w:szCs w:val="28"/>
            </w:rPr>
          </w:pPr>
        </w:p>
        <w:p w:rsidR="00235956" w:rsidRPr="00BA783A" w:rsidRDefault="00235956" w:rsidP="00235956">
          <w:pPr>
            <w:tabs>
              <w:tab w:val="left" w:pos="1710"/>
            </w:tabs>
            <w:jc w:val="center"/>
            <w:rPr>
              <w:b/>
              <w:sz w:val="30"/>
              <w:szCs w:val="30"/>
            </w:rPr>
          </w:pPr>
          <w:r w:rsidRPr="00BA783A">
            <w:rPr>
              <w:b/>
              <w:sz w:val="30"/>
              <w:szCs w:val="30"/>
            </w:rPr>
            <w:t>Внесение изменений</w:t>
          </w:r>
        </w:p>
        <w:p w:rsidR="00235956" w:rsidRPr="00BA783A" w:rsidRDefault="00235956" w:rsidP="00235956">
          <w:pPr>
            <w:tabs>
              <w:tab w:val="left" w:pos="1710"/>
            </w:tabs>
            <w:jc w:val="center"/>
            <w:rPr>
              <w:b/>
              <w:sz w:val="30"/>
              <w:szCs w:val="30"/>
            </w:rPr>
          </w:pPr>
          <w:r w:rsidRPr="00BA783A">
            <w:rPr>
              <w:b/>
              <w:sz w:val="30"/>
              <w:szCs w:val="30"/>
            </w:rPr>
            <w:t>в Правила землепользования и застройки</w:t>
          </w:r>
        </w:p>
        <w:p w:rsidR="00235956" w:rsidRPr="00BA783A" w:rsidRDefault="00235956" w:rsidP="00235956">
          <w:pPr>
            <w:tabs>
              <w:tab w:val="left" w:pos="1710"/>
            </w:tabs>
            <w:jc w:val="center"/>
            <w:rPr>
              <w:b/>
              <w:sz w:val="30"/>
              <w:szCs w:val="30"/>
            </w:rPr>
          </w:pPr>
          <w:r>
            <w:rPr>
              <w:b/>
              <w:sz w:val="30"/>
              <w:szCs w:val="30"/>
            </w:rPr>
            <w:t xml:space="preserve">сельского поселения </w:t>
          </w:r>
          <w:proofErr w:type="spellStart"/>
          <w:r>
            <w:rPr>
              <w:b/>
              <w:sz w:val="30"/>
              <w:szCs w:val="30"/>
            </w:rPr>
            <w:t>Верхоторский</w:t>
          </w:r>
          <w:proofErr w:type="spellEnd"/>
          <w:r>
            <w:rPr>
              <w:b/>
              <w:sz w:val="30"/>
              <w:szCs w:val="30"/>
            </w:rPr>
            <w:t xml:space="preserve"> сельсовет муниципального района </w:t>
          </w:r>
          <w:proofErr w:type="spellStart"/>
          <w:r>
            <w:rPr>
              <w:b/>
              <w:sz w:val="30"/>
              <w:szCs w:val="30"/>
            </w:rPr>
            <w:t>Ишимбайский</w:t>
          </w:r>
          <w:proofErr w:type="spellEnd"/>
          <w:r>
            <w:rPr>
              <w:b/>
              <w:sz w:val="30"/>
              <w:szCs w:val="30"/>
            </w:rPr>
            <w:t xml:space="preserve"> район Республики Башкортостан</w:t>
          </w:r>
        </w:p>
        <w:p w:rsidR="003E4BA5" w:rsidRPr="00BA783A" w:rsidRDefault="003E4BA5" w:rsidP="003E4BA5">
          <w:pPr>
            <w:tabs>
              <w:tab w:val="left" w:pos="4155"/>
            </w:tabs>
          </w:pP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К</w:t>
          </w:r>
          <w:r w:rsidRPr="003E4BA5">
            <w:rPr>
              <w:sz w:val="28"/>
              <w:szCs w:val="28"/>
            </w:rPr>
            <w:t>аталог координат границ территориальных зон</w:t>
          </w: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36"/>
              <w:szCs w:val="36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jc w:val="center"/>
            <w:rPr>
              <w:sz w:val="36"/>
              <w:szCs w:val="36"/>
            </w:rPr>
          </w:pPr>
          <w:r>
            <w:rPr>
              <w:sz w:val="36"/>
              <w:szCs w:val="36"/>
            </w:rPr>
            <w:t>014</w:t>
          </w:r>
          <w:r w:rsidRPr="00BA783A">
            <w:rPr>
              <w:sz w:val="36"/>
              <w:szCs w:val="36"/>
            </w:rPr>
            <w:t>-2017-ПЗЗ</w:t>
          </w:r>
        </w:p>
        <w:p w:rsidR="003E4BA5" w:rsidRPr="00BA783A" w:rsidRDefault="003E4BA5" w:rsidP="003E4BA5">
          <w:pPr>
            <w:tabs>
              <w:tab w:val="left" w:pos="2865"/>
            </w:tabs>
            <w:jc w:val="center"/>
          </w:pPr>
        </w:p>
        <w:p w:rsidR="003E4BA5" w:rsidRPr="00BA783A" w:rsidRDefault="003E4BA5" w:rsidP="003E4BA5">
          <w:pPr>
            <w:tabs>
              <w:tab w:val="left" w:pos="2865"/>
            </w:tabs>
          </w:pPr>
        </w:p>
        <w:p w:rsidR="003E4BA5" w:rsidRPr="00BA783A" w:rsidRDefault="003E4BA5" w:rsidP="003E4BA5">
          <w:pPr>
            <w:tabs>
              <w:tab w:val="left" w:pos="2865"/>
            </w:tabs>
          </w:pPr>
        </w:p>
        <w:p w:rsidR="003E4BA5" w:rsidRPr="00BA783A" w:rsidRDefault="003E4BA5" w:rsidP="003E4BA5">
          <w:pPr>
            <w:tabs>
              <w:tab w:val="left" w:pos="4155"/>
            </w:tabs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rPr>
              <w:sz w:val="28"/>
              <w:szCs w:val="28"/>
            </w:rPr>
          </w:pPr>
        </w:p>
        <w:p w:rsidR="003E4BA5" w:rsidRPr="009627A0" w:rsidRDefault="003E4BA5" w:rsidP="003E4BA5">
          <w:pPr>
            <w:tabs>
              <w:tab w:val="left" w:pos="4155"/>
            </w:tabs>
            <w:rPr>
              <w:sz w:val="28"/>
              <w:szCs w:val="28"/>
            </w:rPr>
          </w:pPr>
        </w:p>
        <w:p w:rsidR="00235956" w:rsidRPr="009627A0" w:rsidRDefault="00235956" w:rsidP="003E4BA5">
          <w:pPr>
            <w:tabs>
              <w:tab w:val="left" w:pos="4155"/>
            </w:tabs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4155"/>
            </w:tabs>
          </w:pPr>
        </w:p>
        <w:p w:rsidR="003E4BA5" w:rsidRPr="00BA783A" w:rsidRDefault="003E4BA5" w:rsidP="003E4BA5">
          <w:pPr>
            <w:tabs>
              <w:tab w:val="left" w:pos="4155"/>
            </w:tabs>
          </w:pPr>
        </w:p>
        <w:p w:rsidR="003E4BA5" w:rsidRPr="00BA783A" w:rsidRDefault="003E4BA5" w:rsidP="003E4BA5">
          <w:pPr>
            <w:tabs>
              <w:tab w:val="left" w:pos="4155"/>
            </w:tabs>
          </w:pPr>
        </w:p>
        <w:p w:rsidR="003E4BA5" w:rsidRPr="00BA783A" w:rsidRDefault="003E4BA5" w:rsidP="003E4BA5">
          <w:pPr>
            <w:tabs>
              <w:tab w:val="left" w:pos="4155"/>
            </w:tabs>
          </w:pPr>
        </w:p>
        <w:p w:rsidR="003E4BA5" w:rsidRPr="00BA783A" w:rsidRDefault="003E4BA5" w:rsidP="003E4BA5">
          <w:pPr>
            <w:tabs>
              <w:tab w:val="left" w:pos="6946"/>
            </w:tabs>
            <w:rPr>
              <w:sz w:val="28"/>
              <w:szCs w:val="28"/>
            </w:rPr>
          </w:pPr>
          <w:r w:rsidRPr="00BA783A">
            <w:rPr>
              <w:sz w:val="28"/>
              <w:szCs w:val="28"/>
            </w:rPr>
            <w:t>Директор</w:t>
          </w:r>
          <w:r>
            <w:rPr>
              <w:sz w:val="28"/>
              <w:szCs w:val="28"/>
            </w:rPr>
            <w:tab/>
          </w:r>
          <w:proofErr w:type="spellStart"/>
          <w:r w:rsidRPr="00BA783A">
            <w:rPr>
              <w:sz w:val="28"/>
              <w:szCs w:val="28"/>
            </w:rPr>
            <w:t>Сиразетдинов</w:t>
          </w:r>
          <w:proofErr w:type="spellEnd"/>
          <w:r w:rsidRPr="00BA783A">
            <w:rPr>
              <w:sz w:val="28"/>
              <w:szCs w:val="28"/>
            </w:rPr>
            <w:t xml:space="preserve"> И.М.</w:t>
          </w:r>
        </w:p>
        <w:p w:rsidR="003E4BA5" w:rsidRPr="00BA783A" w:rsidRDefault="003E4BA5" w:rsidP="003E4BA5">
          <w:pPr>
            <w:tabs>
              <w:tab w:val="left" w:pos="7380"/>
            </w:tabs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7380"/>
            </w:tabs>
            <w:rPr>
              <w:sz w:val="28"/>
              <w:szCs w:val="28"/>
            </w:rPr>
          </w:pPr>
        </w:p>
        <w:p w:rsidR="003E4BA5" w:rsidRPr="00BA783A" w:rsidRDefault="003E4BA5" w:rsidP="003E4BA5">
          <w:pPr>
            <w:tabs>
              <w:tab w:val="left" w:pos="6946"/>
            </w:tabs>
            <w:rPr>
              <w:sz w:val="28"/>
              <w:szCs w:val="28"/>
            </w:rPr>
          </w:pPr>
          <w:r w:rsidRPr="00BA783A">
            <w:rPr>
              <w:sz w:val="28"/>
              <w:szCs w:val="28"/>
            </w:rPr>
            <w:t>Главный архитектор проекта</w:t>
          </w:r>
          <w:r w:rsidRPr="00BA783A">
            <w:rPr>
              <w:sz w:val="28"/>
              <w:szCs w:val="28"/>
            </w:rPr>
            <w:tab/>
          </w:r>
          <w:proofErr w:type="spellStart"/>
          <w:r w:rsidRPr="00BA783A">
            <w:rPr>
              <w:sz w:val="28"/>
              <w:szCs w:val="28"/>
            </w:rPr>
            <w:t>Ягудина</w:t>
          </w:r>
          <w:proofErr w:type="spellEnd"/>
          <w:r w:rsidRPr="00BA783A">
            <w:rPr>
              <w:sz w:val="28"/>
              <w:szCs w:val="28"/>
            </w:rPr>
            <w:t xml:space="preserve"> А.А.</w:t>
          </w:r>
        </w:p>
        <w:p w:rsidR="003E4BA5" w:rsidRPr="00BA783A" w:rsidRDefault="003E4BA5" w:rsidP="003E4BA5">
          <w:pPr>
            <w:tabs>
              <w:tab w:val="left" w:pos="4155"/>
            </w:tabs>
            <w:jc w:val="center"/>
          </w:pPr>
        </w:p>
        <w:p w:rsidR="003E4BA5" w:rsidRPr="003169A5" w:rsidRDefault="003E4BA5" w:rsidP="003E4BA5">
          <w:pPr>
            <w:pStyle w:val="ac"/>
            <w:spacing w:line="240" w:lineRule="auto"/>
            <w:ind w:firstLine="540"/>
            <w:rPr>
              <w:rFonts w:ascii="Times New Roman" w:hAnsi="Times New Roman" w:cs="Times New Roman"/>
              <w:b w:val="0"/>
              <w:sz w:val="26"/>
              <w:szCs w:val="26"/>
            </w:rPr>
          </w:pPr>
          <w:r w:rsidRPr="003169A5">
            <w:rPr>
              <w:rFonts w:ascii="Times New Roman" w:hAnsi="Times New Roman" w:cs="Times New Roman"/>
              <w:b w:val="0"/>
              <w:sz w:val="28"/>
              <w:szCs w:val="28"/>
            </w:rPr>
            <w:t>г. Уфа – 2017г.</w:t>
          </w:r>
        </w:p>
        <w:p w:rsidR="00690001" w:rsidRDefault="001356B8">
          <w:pPr>
            <w:rPr>
              <w:b/>
              <w:sz w:val="28"/>
              <w:szCs w:val="28"/>
            </w:rPr>
          </w:pPr>
        </w:p>
      </w:sdtContent>
    </w:sdt>
    <w:p w:rsidR="00045073" w:rsidRPr="00235956" w:rsidRDefault="001002E3" w:rsidP="0004507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с</w:t>
      </w:r>
      <w:proofErr w:type="gramStart"/>
      <w:r w:rsidR="00235956">
        <w:rPr>
          <w:b/>
          <w:sz w:val="28"/>
          <w:szCs w:val="28"/>
        </w:rPr>
        <w:t>.В</w:t>
      </w:r>
      <w:proofErr w:type="gramEnd"/>
      <w:r w:rsidR="00235956">
        <w:rPr>
          <w:b/>
          <w:sz w:val="28"/>
          <w:szCs w:val="28"/>
        </w:rPr>
        <w:t>ерхотор</w:t>
      </w:r>
      <w:proofErr w:type="spellEnd"/>
    </w:p>
    <w:p w:rsidR="00235956" w:rsidRDefault="003778AB" w:rsidP="003778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Граница населенного пункта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35956" w:rsidRPr="003D68B3" w:rsidTr="00235956">
        <w:tc>
          <w:tcPr>
            <w:tcW w:w="9571" w:type="dxa"/>
            <w:gridSpan w:val="3"/>
          </w:tcPr>
          <w:p w:rsidR="00235956" w:rsidRPr="00044898" w:rsidRDefault="00235956" w:rsidP="00235956">
            <w:pPr>
              <w:jc w:val="center"/>
              <w:rPr>
                <w:b/>
                <w:sz w:val="22"/>
                <w:szCs w:val="22"/>
              </w:rPr>
            </w:pPr>
            <w:r w:rsidRPr="00044898"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235956" w:rsidRPr="003D68B3" w:rsidTr="00235956">
        <w:tc>
          <w:tcPr>
            <w:tcW w:w="9571" w:type="dxa"/>
            <w:gridSpan w:val="3"/>
          </w:tcPr>
          <w:p w:rsidR="00235956" w:rsidRPr="00044898" w:rsidRDefault="00235956" w:rsidP="00235956">
            <w:pPr>
              <w:rPr>
                <w:b/>
                <w:sz w:val="22"/>
                <w:szCs w:val="22"/>
              </w:rPr>
            </w:pPr>
            <w:r w:rsidRPr="00044898">
              <w:rPr>
                <w:b/>
                <w:sz w:val="22"/>
                <w:szCs w:val="22"/>
              </w:rPr>
              <w:t>Площадь земельного участка</w:t>
            </w:r>
            <w:r w:rsidRPr="00044898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 xml:space="preserve">     3437460</w:t>
            </w:r>
            <w:r w:rsidRPr="00044898">
              <w:rPr>
                <w:b/>
                <w:sz w:val="22"/>
                <w:szCs w:val="22"/>
                <w:lang w:val="en-US"/>
              </w:rPr>
              <w:t xml:space="preserve">  </w:t>
            </w:r>
            <w:r w:rsidRPr="00044898">
              <w:rPr>
                <w:b/>
                <w:sz w:val="22"/>
                <w:szCs w:val="22"/>
              </w:rPr>
              <w:t>м</w:t>
            </w:r>
            <w:proofErr w:type="gramStart"/>
            <w:r w:rsidRPr="00044898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235956" w:rsidRPr="003D68B3" w:rsidTr="00235956">
        <w:tc>
          <w:tcPr>
            <w:tcW w:w="3190" w:type="dxa"/>
            <w:vMerge w:val="restart"/>
          </w:tcPr>
          <w:p w:rsidR="00235956" w:rsidRPr="00044898" w:rsidRDefault="00235956" w:rsidP="0023595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44898">
              <w:rPr>
                <w:b/>
                <w:sz w:val="22"/>
                <w:szCs w:val="22"/>
              </w:rPr>
              <w:t>Обозначение характерных</w:t>
            </w:r>
            <w:r w:rsidRPr="00044898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44898"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 w:rsidRPr="00044898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44898"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</w:tcPr>
          <w:p w:rsidR="00235956" w:rsidRPr="00044898" w:rsidRDefault="00235956" w:rsidP="00235956">
            <w:pPr>
              <w:jc w:val="center"/>
              <w:rPr>
                <w:b/>
                <w:sz w:val="22"/>
                <w:szCs w:val="22"/>
              </w:rPr>
            </w:pPr>
            <w:r w:rsidRPr="00044898"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044898"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235956" w:rsidRPr="003D68B3" w:rsidTr="00235956">
        <w:tc>
          <w:tcPr>
            <w:tcW w:w="3190" w:type="dxa"/>
            <w:vMerge/>
          </w:tcPr>
          <w:p w:rsidR="00235956" w:rsidRPr="00A20DBA" w:rsidRDefault="00235956" w:rsidP="002359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</w:tcPr>
          <w:p w:rsidR="00235956" w:rsidRPr="00A20DBA" w:rsidRDefault="00235956" w:rsidP="00235956">
            <w:pPr>
              <w:jc w:val="center"/>
              <w:rPr>
                <w:sz w:val="22"/>
                <w:szCs w:val="22"/>
                <w:lang w:val="en-US"/>
              </w:rPr>
            </w:pPr>
            <w:r w:rsidRPr="00A20DBA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</w:tcPr>
          <w:p w:rsidR="00235956" w:rsidRPr="00044898" w:rsidRDefault="00235956" w:rsidP="0023595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44898"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Pr="00A20DBA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</w:tcPr>
          <w:p w:rsidR="00235956" w:rsidRPr="00A20DBA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488764,12</w:t>
            </w:r>
          </w:p>
        </w:tc>
        <w:tc>
          <w:tcPr>
            <w:tcW w:w="3191" w:type="dxa"/>
          </w:tcPr>
          <w:p w:rsidR="00235956" w:rsidRPr="00A20DBA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2182628,66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488804,53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2181782,99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488360,18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2181530,09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487522,73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2181393,77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487418,03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2181549,39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487406,73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2181588,45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487421,94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2181597,10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487421,20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2181619,65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487418,72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2181621,21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487297,68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2181729,47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487220,42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2181832,80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487206,92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2181834,46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487157,31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2181828,37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487126,48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2181859,76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487136,59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2181975,66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487041,62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2182302,76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486985,68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2183013,88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486960,41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2183088,85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487077,41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2183259,34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487079,39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2183481,29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487081,27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2184020,48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487774,35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2184049,68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487771,65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2183841,03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487730,23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2183810,07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487706,52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2183773,90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487678,78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2183721,44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487489,76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2183712,34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487448,60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2183402,50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487449,43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2183382,38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487455,38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2183363,22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487495,26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2183334,63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487837,25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2183269,92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488080,70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2183242,58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488228,06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2183249,49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488318,96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2183271,46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488346,00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2183298,19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488353,55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2183376,81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488393,30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2183518,36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488447,68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2183588,71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488501,62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2183707,65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488664,16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2183644,85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488681,01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2183552,21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488660,16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2183251,19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488758,14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2183183,38</w:t>
            </w:r>
          </w:p>
        </w:tc>
      </w:tr>
      <w:tr w:rsidR="00235956" w:rsidRPr="003D68B3" w:rsidTr="00235956"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488764,12</w:t>
            </w:r>
          </w:p>
        </w:tc>
        <w:tc>
          <w:tcPr>
            <w:tcW w:w="3191" w:type="dxa"/>
          </w:tcPr>
          <w:p w:rsidR="00235956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2182628,66</w:t>
            </w:r>
          </w:p>
        </w:tc>
      </w:tr>
    </w:tbl>
    <w:p w:rsidR="00235956" w:rsidRPr="003D68B3" w:rsidRDefault="00235956" w:rsidP="00235956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35956" w:rsidRPr="003D68B3" w:rsidTr="00235956">
        <w:trPr>
          <w:trHeight w:val="520"/>
        </w:trPr>
        <w:tc>
          <w:tcPr>
            <w:tcW w:w="9571" w:type="dxa"/>
          </w:tcPr>
          <w:p w:rsidR="00235956" w:rsidRPr="00A20DBA" w:rsidRDefault="00235956" w:rsidP="0023595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675" cy="6477000"/>
                  <wp:effectExtent l="19050" t="0" r="9525" b="0"/>
                  <wp:docPr id="6" name="Рисунок 1" descr="C:\Program Files (x86)\Integro\InGeo\temp738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Integro\InGeo\temp738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956" w:rsidRPr="00A20DBA" w:rsidRDefault="00235956" w:rsidP="00235956">
            <w:pPr>
              <w:jc w:val="center"/>
              <w:rPr>
                <w:sz w:val="22"/>
                <w:szCs w:val="22"/>
              </w:rPr>
            </w:pPr>
          </w:p>
          <w:p w:rsidR="00235956" w:rsidRPr="00044898" w:rsidRDefault="00235956" w:rsidP="0023595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44898">
              <w:rPr>
                <w:b/>
                <w:sz w:val="22"/>
                <w:szCs w:val="22"/>
              </w:rPr>
              <w:t>Масштаб 1:</w:t>
            </w:r>
            <w:r>
              <w:rPr>
                <w:b/>
                <w:sz w:val="22"/>
                <w:szCs w:val="22"/>
              </w:rPr>
              <w:t>25000</w:t>
            </w:r>
          </w:p>
          <w:p w:rsidR="00235956" w:rsidRPr="00A20DBA" w:rsidRDefault="00235956" w:rsidP="00235956">
            <w:pPr>
              <w:rPr>
                <w:sz w:val="22"/>
                <w:szCs w:val="22"/>
              </w:rPr>
            </w:pPr>
          </w:p>
          <w:p w:rsidR="00235956" w:rsidRPr="00A20DBA" w:rsidRDefault="00235956" w:rsidP="00235956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235956" w:rsidRPr="003D68B3" w:rsidRDefault="00235956" w:rsidP="00235956">
      <w:pPr>
        <w:jc w:val="center"/>
        <w:rPr>
          <w:sz w:val="28"/>
          <w:szCs w:val="28"/>
        </w:rPr>
      </w:pPr>
    </w:p>
    <w:p w:rsidR="00235956" w:rsidRDefault="00235956">
      <w:pPr>
        <w:rPr>
          <w:b/>
          <w:sz w:val="28"/>
          <w:szCs w:val="28"/>
        </w:rPr>
      </w:pPr>
    </w:p>
    <w:p w:rsidR="00235956" w:rsidRDefault="00235956" w:rsidP="003778AB">
      <w:pPr>
        <w:jc w:val="center"/>
        <w:rPr>
          <w:b/>
          <w:sz w:val="28"/>
          <w:szCs w:val="28"/>
        </w:rPr>
      </w:pPr>
    </w:p>
    <w:p w:rsidR="00235956" w:rsidRDefault="0023595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390A" w:rsidRDefault="0088390A" w:rsidP="0088390A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="002C70A2">
        <w:rPr>
          <w:b/>
          <w:sz w:val="28"/>
          <w:szCs w:val="28"/>
        </w:rPr>
        <w:t>красных линий</w:t>
      </w:r>
      <w:r w:rsidRPr="00E92FD7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C70A2" w:rsidTr="002C70A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2C70A2" w:rsidTr="002C70A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1609391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2C70A2" w:rsidTr="002C70A2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2C70A2" w:rsidTr="002C70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A2" w:rsidRDefault="002C70A2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487006,06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487009,90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2182585,02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2182585,85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2182579,16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2182541,36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2182483,13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487114,60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2182466,48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2182438,98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2182349,80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2182347,86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487056,07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2182363,63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2182392,40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2182500,31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487047,77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2183257,09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2183302,55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2183551,17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2183593,00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2183702,41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2183707,91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2183861,57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2183866,37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2183489,56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487193,42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2183154,05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2183143,77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487072,74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487190,39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2183075,18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2183049,08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2183014,46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2183005,56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2182946,65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2182917,33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2182862,77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2182812,72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2182792,37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2182739,86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2182716,63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2182670,49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2182644,93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2182603,40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2182602,80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2182608,73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487164,50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2182646,72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2182675,11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487116,96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2182692,78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487108,21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2182828,21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2182327,60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2182332,56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2182339,48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2182239,80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2182222,76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487250,77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2182149,48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487251,11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2182139,14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487252,14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2182113,18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2182024,29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2181950,21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2181943,59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2181942,67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487202,20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2181940,71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2181941,22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2181941,22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487170,67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2181950,71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2181959,87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2181990,72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2181997,83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487159,35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2182032,46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487140,52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2182101,52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2182102,25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487147,85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487123,09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2182587,10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2182586,54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487235,20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2182416,11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2182390,88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2182368,45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2182357,77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2182354,51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487185,46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2182352,25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2182352,67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487142,49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2182355,87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2182360,22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487138,41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2182361,52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2182384,03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2182423,83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487124,85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2182492,22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487153,37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2183120,38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2183132,44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2183135,58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2183121,83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2181921,56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487266,66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487272,85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2181842,01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2181841,35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2181858,24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2181872,99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2181872,55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2181872,55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2181875,49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487229,41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2181875,49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2183846,86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487275,44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2183842,57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2183838,89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487390,84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2183835,41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2183826,57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487439,53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2183822,28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2183738,32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2183741,76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2183742,86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2183743,12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2183743,84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2183744,35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487258,55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2183746,83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2183748,12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487192,34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2183807,42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487196,85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2183733,35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2183731,77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487316,62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2183727,40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487337,98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2183726,59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2183724,72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487418,03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2183723,62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487460,53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2183718,84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2183635,00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2183625,13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2183625,98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487382,26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2183627,89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487371,95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2183628,57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2183628,08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2183635,02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2183699,89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2183620,57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487316,83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2183618,03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2183618,01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2183616,90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487454,38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2183612,21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2183608,23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2183584,83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2183521,57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487416,56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2183524,01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2183521,83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2183521,83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2183520,56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2183520,39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2183516,04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487202,13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2183515,67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2183530,22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2183497,93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2183497,82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487300,34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2183502,73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2183196,42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2183195,81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487233,22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2183230,42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487209,17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2183423,29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2183453,29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2183168,19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487220,18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487316,49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487371,98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2183182,98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2183170,42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487398,14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2183197,82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487346,13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487341,34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2183348,03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2183415,71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487320,69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2183461,73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487317,38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2183506,32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487375,53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2183511,40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2183510,13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2183507,08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487420,53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2183504,62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2183502,83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487409,46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2183321,22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2183305,36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2183275,60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2183228,19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487508,06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2183093,23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2183102,11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2183098,28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2183096,76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2183100,66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2183098,67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2182972,81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2182965,90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2182965,78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2183003,35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2183017,34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2183083,30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2183080,53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2183080,00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2183079,72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487403,95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2183077,09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2183069,25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2183051,41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2183027,57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2182986,20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2182965,62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2182960,29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2182954,22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2182953,23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2182937,87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2182923,64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487344,76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2182925,18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2182925,53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2182907,25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487290,67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2182907,28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2182899,55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2182853,02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2182833,19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2182828,60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2182784,03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2182754,78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2182729,78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2182704,03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2182684,25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487386,31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2182622,83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2182621,99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2182565,14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2182557,33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2182545,05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2182529,03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2182467,16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2182453,70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2182447,93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2182443,51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2182429,77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2182410,16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2182413,59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2182460,89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487364,82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2182484,44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2182515,27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2182522,23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2182544,97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2182604,41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2182604,13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487244,69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2182605,68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2182626,00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2182640,19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2182727,80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2182743,65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2182805,89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2182902,95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2183061,42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2183891,07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2183909,39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2183908,53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2183971,24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2183969,88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2183968,51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487464,74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2183961,68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2183914,82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2183857,90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487462,63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2183845,43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2183851,16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2183854,15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2183853,77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2183854,85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2183858,88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2183863,86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487245,43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2182588,77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487274,56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2182590,51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2182592,47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487347,02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2182582,41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2182478,01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2182454,87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2182369,81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2182368,20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2182356,31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2182351,77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2183986,23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2184016,20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2184013,86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2184011,19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2184018,70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2184032,31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487467,70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2184026,61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487465,42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2183976,66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2182335,68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2182346,28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2182217,79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487369,60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2182184,31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2182068,50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487338,15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2182065,73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2182060,99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487277,13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2182061,33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2182077,56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2182173,68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487276,27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2182043,27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2182048,44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2182051,16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2182051,41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2182049,20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2182004,54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2181989,93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2181979,87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487476,48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2181969,37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487477,33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2181949,78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2181973,13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2181978,41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2181936,98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2181937,02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2181935,09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2181936,18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487526,00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2181900,37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2181873,01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487382,34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2181857,07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2181852,77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2181831,19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2181826,60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487295,51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2181843,33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2181843,00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2182836,22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2182863,22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487394,17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2182861,27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2182859,43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2182868,06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2182868,72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2182870,17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2182879,19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2182778,49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2182776,78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2182775,50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2182771,60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2182770,36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487476,10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2182765,93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487453,37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2182764,88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487400,64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2182762,45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487370,70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2182763,74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2182768,23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2182773,22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2182800,77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2182751,79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2182754,66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2182753,39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487442,07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2182749,75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2182750,47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2182760,62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2182761,21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487692,84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2182664,60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2182661,66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2182661,00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2182659,82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2182659,56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2182658,57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487489,12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487454,42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487445,91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487389,92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2182687,62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487375,04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2182709,42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487383,37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487397,53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2182258,87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2182258,59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2182229,92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2182176,96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2182091,55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487455,12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2182067,68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487438,93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2182067,77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2182068,95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487402,32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2182070,48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2182070,71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2182188,31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2182370,45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2182417,41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2182418,36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2182418,50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487583,28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2182421,98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2182422,49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487637,27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2182424,95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2182424,61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2182425,12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2182426,44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2182330,82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487693,69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2182329,07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487654,24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2182327,59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487629,69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2182326,55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2182322,73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2182320,91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2182319,43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2182315,95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2183060,87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2183069,46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2183043,17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487510,37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2183039,91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2183024,87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487481,73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2183028,52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487456,86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2182528,66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2182528,95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2182533,46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2182537,00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2182540,66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2182499,24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2182442,80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2182441,13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2182436,38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487569,10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487496,42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487465,42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2182433,08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2182445,88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2182457,15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2182496,08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2182509,43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2182512,69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2182639,59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487494,05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2182640,25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2182645,15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2182648,04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487696,50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2182647,23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487701,20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2182554,51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2182552,24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2182545,55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487552,71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2182545,03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487502,35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2182544,36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487482,48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2182543,33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2182544,59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2182563,87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2182614,82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2182875,62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487485,47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2182886,30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487494,20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2182913,08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487506,23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2182939,70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487511,40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2182950,97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2182951,05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2182948,43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2182950,04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487546,07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2182951,54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2182985,57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487588,62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2182986,82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487662,25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2182890,48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2182888,47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487518,95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2182880,53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487490,73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2182306,02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2182310,16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2182310,46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2182313,91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2182314,18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2182314,67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2182315,42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2182183,24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487729,31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2182179,16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2182167,53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2182159,70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2182157,05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2182153,66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487559,44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2182150,42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2182168,96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2182184,23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2182186,16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2182190,39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2182194,36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2182192,79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2182189,74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2182190,76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2182194,42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487588,37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2182195,16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2182213,81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2182232,20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2182235,76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2182246,53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2182253,14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487662,02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2182253,31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487666,60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2182254,24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487677,62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2182253,99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2182261,15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487683,30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2182264,16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487680,84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2182267,12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2182270,77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2182271,87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2182269,41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2182264,84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2182255,13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487602,44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2182241,70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2182234,32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2182231,19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487581,33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2182224,32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487578,70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2182217,37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2182212,79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2182207,79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487564,46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2182208,13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487559,12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2182209,06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2182208,13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487535,75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2182208,27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2182210,07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487516,81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2182268,56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2182277,68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487496,05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2182290,58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487492,19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2182297,63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487516,43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2182129,27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487525,90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2182136,08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2182138,29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2182149,99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2182161,34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2182045,89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2182021,78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2182004,79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487663,91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2182034,41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2182052,16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2182079,32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2182111,47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2182102,89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487580,91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2182096,97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487568,49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2182088,48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487553,92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2182079,32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2182073,41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2182116,33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487564,22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487593,25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2183198,88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487605,06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2183167,79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487603,67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2183159,02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487606,17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2181955,80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2181967,69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2181902,50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487753,05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2181834,68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2181803,59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487712,25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2181787,20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2181782,79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2181771,02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2181798,63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487629,72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2181818,98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2181823,35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2181868,36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487630,41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2181891,89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2183112,67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2183124,31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2183129,84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2183137,74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2183137,10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487703,60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2183124,01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н644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2182995,87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2182990,11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2182992,12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487882,66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2182897,60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2182896,58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487803,92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2182897,80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487704,12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2182891,34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2181763,94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2181777,30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2181782,08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487762,53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2181790,06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487763,66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2181786,51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2181688,98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487730,25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2181670,75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487702,79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2181664,48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2181735,68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2181745,76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2181755,44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487706,35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2182869,51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2182873,33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487769,16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2182876,63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2182881,72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487857,48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2182882,74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2182886,96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2182832,56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487969,03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487917,77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2182784,96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487878,96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2182784,18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487780,43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2182781,02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2182762,70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487817,15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2182767,73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2182775,70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487975,80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2182726,44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2182697,72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2182677,53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2182676,09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487930,63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2182674,91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2182668,21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487717,50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487714,12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2182719,30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487717,78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2182650,06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487778,31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2182653,72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н698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2182662,26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2182656,85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487980,21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2182633,12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2182609,57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2182590,72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2182580,92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2182568,34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2182563,31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2182559,64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487723,72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2182557,30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487721,96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2182590,02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2182537,17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487750,36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2182539,88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487859,50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487983,90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2182552,41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487987,21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2182458,96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2182452,43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487887,13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2182449,82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2182448,44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2182445,61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487734,02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2182445,40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2182429,53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487800,71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2182434,93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2182435,07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2182411,47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487920,63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2182402,57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2182341,69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487855,57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2182337,61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2182336,95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487812,81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2182335,10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2182335,22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2182334,85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2182334,75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2182316,73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487780,37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2182319,94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2182320,53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487861,55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2182326,46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2182325,70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2182319,69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2182284,08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2182277,82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487871,13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2182248,14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2182209,32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2182163,80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2182131,88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н752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2182127,09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2182123,51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487754,16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2182112,59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487836,95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2182114,65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487897,32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2182117,69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2182118,29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2182119,47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2182121,03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2182125,17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2182114,08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488072,09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2182027,14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488025,13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2182025,05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2182021,23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2182020,98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2182021,49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487910,96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2182020,81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487873,77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2182020,08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487854,72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2182017,52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487761,07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2182016,96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2182037,03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2181998,44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2182006,43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487892,33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2182006,43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487942,27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2182008,82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2182009,58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488048,82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2181985,97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488081,23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2181938,17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2181918,84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2181914,54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2181910,61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2181905,42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487924,17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2181905,13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487919,45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2181900,74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487838,66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487790,91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487770,02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2181903,49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2181879,71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488079,88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488082,78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2181837,71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2181805,10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487885,65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2181797,11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н806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487891,95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2181772,11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487897,38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2181732,22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2181675,06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487839,82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2181665,72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487817,47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2181710,20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2181788,81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2181830,06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487851,96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487858,61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2183104,81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2183106,17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2182191,26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2182238,81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487923,25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2182231,29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2182216,43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2182202,72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2182171,96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2182155,94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2182141,75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488050,73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2182141,09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2182140,32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2182140,15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487989,20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2182136,68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2182135,83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487966,23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2182134,93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487945,54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2182132,86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2182131,38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2183168,95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487867,78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2183214,52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2183229,52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487922,83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2183244,22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2183158,87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2183139,09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487970,89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2183121,08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487886,64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487878,33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487868,55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н860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2183094,27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2183111,96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488115,58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488130,14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2183094,61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2183075,82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488059,84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2183015,03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2183023,95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2182995,98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488003,52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2182999,88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488022,05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2183001,05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2183002,58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2183003,94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2182998,52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2182913,76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2182911,47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488065,82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2182909,39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2182903,33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2182889,72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2182893,76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2182798,62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488086,92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2182795,60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2182794,08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2182790,98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2182827,81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2182837,22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2183126,14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2183150,49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2183246,05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2183239,09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488120,47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2183177,89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2183138,27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2183131,42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2183130,01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2183129,64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2183127,96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2183123,30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2182775,55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2182780,81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488107,04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2182783,50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2182783,44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2182774,68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488154,29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2182687,49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488087,20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2182681,31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н914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2182677,93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2182698,71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2182755,60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2182760,92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2182770,58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2182664,47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2182670,50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488126,58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488157,93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2182628,10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488158,44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2182595,18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2182579,63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488117,13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2182572,92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488095,15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2182571,95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488078,79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2182571,22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2182569,43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488032,93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2182568,23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488000,54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2182567,94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2182649,90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2182554,91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2182556,46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2182563,77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2182470,01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2182462,39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2182458,34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2182453,31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488013,08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2182453,00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2182456,36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488006,88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2182483,04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488001,38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2182542,70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2182420,96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2182439,95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488041,82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2182442,50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2182444,25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2182451,46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488178,60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2182251,59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2182229,04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488180,47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2182150,42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2182256,94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488050,05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2182381,64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2182383,48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488026,62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2182387,15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488087,54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2182013,10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2182014,37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2182015,38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2182018,96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н968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488254,31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488275,02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2182018,81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2182017,98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2182014,44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2181999,03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2181973,75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488309,67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2181948,43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2181925,03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2181923,42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488265,18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2181924,86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2181925,91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2181924,10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2181922,87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488097,44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2181922,72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2181942,51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488091,43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2181981,26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488089,30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2181995,33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488088,01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2182129,78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2182129,39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2182139,74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2182142,24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2182144,48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2182146,60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488444,87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2182066,46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2182049,80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2182043,10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488333,00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2182040,71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2182037,34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2182037,14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488196,38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2182030,86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2182029,91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2182030,58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2181903,59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488229,24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2181911,56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2181833,52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2181825,44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2181808,10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2181803,65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488105,04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2181882,00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2183245,08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488228,06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2183249,49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2183262,81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488298,15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2183253,82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2183271,04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488318,96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2183271,46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2183284,47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488337,98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2183289,76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488337,75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2183290,03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488346,00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2183298,19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2183315,74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2183337,05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2183344,59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2183344,59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488401,65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2183366,47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2183402,20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2183446,34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2183479,11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2183538,47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2183644,80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2183688,74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2183670,59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488593,70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2183613,48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488586,64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2183600,47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488579,30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2183585,74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488575,48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2183576,92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488469,18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2183357,16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488453,66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2183347,63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2183329,42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488420,64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2183307,22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2183281,72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488366,21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2183259,83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2183246,73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2183219,89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488305,18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2183175,75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2183154,26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488191,52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2183198,47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2183219,79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2183229,90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488159,02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2183021,05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2183138,96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2183142,83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2182941,75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488256,14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2182919,69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488214,75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2182914,69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2182915,14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2182895,60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488261,17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2182896,79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2182810,44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488268,57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2182741,44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2182701,43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2182673,72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2182623,28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2182617,19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488285,88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2182553,84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2182449,02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488291,11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2182423,00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2182200,13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2182153,41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2182153,34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2182183,24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2182388,45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2182517,35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2182581,84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488169,94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488296,98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2183165,78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488345,72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2183213,81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2183267,56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2183300,91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2183308,41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2183368,13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488488,06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2183386,74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488492,98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2183394,91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488542,05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2183494,21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2183517,26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488592,48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2183575,31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488597,64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2183584,77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488609,37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2183605,47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488628,71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488666,51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2183603,37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2183583,53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488657,70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2183569,55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2183535,64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2183507,84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488624,30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2183457,92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488620,40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2183437,32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2183426,39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2183368,07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488562,68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2183321,93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488538,19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2183295,77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2183245,82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2183215,23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2183169,52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488377,02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2183081,40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2183066,24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488343,67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2183034,12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2182981,65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488291,19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2182932,74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2182926,67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2183084,77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488294,93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2182643,13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488397,42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2182648,61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2182610,30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488418,87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2182519,65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488420,71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2182382,09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2182161,89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488434,95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2182155,07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488426,47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2182155,49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2182154,39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488399,01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2182154,58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2182284,92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2182308,88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488307,78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2182401,33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2182415,54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2182440,12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2182560,10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488462,58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2183175,47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2183237,37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488537,89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2183260,89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488576,99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2183308,66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2183277,57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488604,39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2183143,97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488601,08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2183135,32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488591,08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2183123,46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488565,14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488525,73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2183126,59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488494,62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2183127,86</w:t>
            </w:r>
          </w:p>
        </w:tc>
      </w:tr>
    </w:tbl>
    <w:p w:rsidR="00235956" w:rsidRDefault="00235956" w:rsidP="0088390A">
      <w:pPr>
        <w:jc w:val="center"/>
        <w:rPr>
          <w:b/>
          <w:sz w:val="28"/>
          <w:szCs w:val="28"/>
        </w:rPr>
      </w:pPr>
    </w:p>
    <w:p w:rsidR="00235956" w:rsidRDefault="0023595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35956" w:rsidRDefault="00235956" w:rsidP="0088390A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C70A2" w:rsidTr="002C70A2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00675" cy="6477000"/>
                  <wp:effectExtent l="19050" t="0" r="9525" b="0"/>
                  <wp:docPr id="12" name="Рисунок 9" descr="temp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emp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0A2" w:rsidRDefault="002C70A2">
            <w:pPr>
              <w:jc w:val="center"/>
              <w:rPr>
                <w:sz w:val="22"/>
                <w:szCs w:val="22"/>
              </w:rPr>
            </w:pPr>
          </w:p>
          <w:p w:rsidR="002C70A2" w:rsidRDefault="002C70A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1:18220</w:t>
            </w:r>
          </w:p>
          <w:p w:rsidR="002C70A2" w:rsidRDefault="002C70A2">
            <w:pPr>
              <w:rPr>
                <w:sz w:val="22"/>
                <w:szCs w:val="22"/>
              </w:rPr>
            </w:pPr>
          </w:p>
          <w:p w:rsidR="002C70A2" w:rsidRDefault="002C70A2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88390A" w:rsidRDefault="0088390A" w:rsidP="002C7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 w:rsidR="002C70A2">
        <w:rPr>
          <w:b/>
          <w:sz w:val="28"/>
          <w:szCs w:val="28"/>
        </w:rPr>
        <w:t>Ж</w:t>
      </w:r>
      <w:r>
        <w:rPr>
          <w:b/>
          <w:sz w:val="28"/>
          <w:szCs w:val="28"/>
        </w:rPr>
        <w:t>-</w:t>
      </w:r>
      <w:r w:rsidRPr="00E92FD7">
        <w:rPr>
          <w:b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C70A2" w:rsidTr="002C70A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2C70A2" w:rsidTr="002C70A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1504868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2C70A2" w:rsidTr="002C70A2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2C70A2" w:rsidTr="002C70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A2" w:rsidRDefault="002C70A2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487006,06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487009,90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2182585,02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2182585,85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2182541,36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2182483,13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487114,60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2182466,48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2182438,98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2182349,80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2182347,86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487056,07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2182363,63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2182392,40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2182500,31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487047,77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2183257,09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2183302,55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2183551,17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2183593,00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2183702,41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2183707,91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2183775,97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487138,34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2183773,80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2183773,05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2183772,91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2183773,69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2183489,56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487197,21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2183273,34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487193,42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2183154,05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2183143,77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487072,74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487190,39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2183075,18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2183049,08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2183014,46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2183005,56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2182946,65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2182917,33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2182862,77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2182812,72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2182792,37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2182739,86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2182716,63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2182670,49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2182644,93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2182603,40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2182602,80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2182608,73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487164,50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2182646,72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2182675,11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487116,96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2182692,78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487108,21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2182828,21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2182327,60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2182332,56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2182339,48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2182239,80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2182222,76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487250,77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2182149,48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487251,11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2182139,14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487252,14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2182113,18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2182024,29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2181950,21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2181943,59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2181942,67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487202,20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2181940,71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2181941,22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2181941,22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487170,67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2181950,71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2181959,87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2181990,72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2181997,83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487159,35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2182032,46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487140,52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2182101,52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2182102,25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487147,85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487123,09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2182587,10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2182586,54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487235,20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2182416,11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2182390,88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2182368,45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2182357,77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2182357,51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2182354,51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487185,46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2182352,25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2182352,67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487142,49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2182355,87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2182360,22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487138,41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2182361,52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2182384,03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2182423,83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487124,85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2182492,22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487153,37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2183120,38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2183132,44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2183135,58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2183121,83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2181921,56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487266,66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487272,85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2181842,01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2181841,35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2181858,24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2181872,99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2181872,55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2181872,55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2181875,49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487229,41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2181875,49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2183785,13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487236,33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2183791,61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2183833,78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2183838,89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487390,84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2183835,41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2183826,57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487439,53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2183822,28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2183738,32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2183741,76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2183742,86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2183743,12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2183743,84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2183744,35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487258,55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2183746,83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2183748,12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487196,85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2183733,35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2183731,77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487316,62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2183727,40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487337,98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2183726,59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2183724,72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487418,03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2183723,62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487460,53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2183718,84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2183635,00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2183625,13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2183625,98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487382,26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2183627,89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2183628,08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2183635,02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2183699,89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2183620,57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487316,83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2183618,03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2183618,01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2183616,90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487454,38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2183612,21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2183608,23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2183584,83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2183521,57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487416,56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2183524,01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2183521,83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2183521,83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2183520,56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2183520,39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2183516,04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487202,13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2183515,67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2183530,22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2183497,93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2183497,82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487300,34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2183502,73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2183196,42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2183195,81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487233,22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2183230,42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487209,17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2183423,29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2183453,29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2183168,19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487220,18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487316,49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487371,98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2183182,98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487323,09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2183100,65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2183098,67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2182972,81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2182965,90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2182965,78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2183003,35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2183017,34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2183083,30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2183080,53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2183080,00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2183079,72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487403,95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2183077,09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2183069,25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2183051,41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2183027,57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2182986,20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2182965,62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2182960,29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2182954,22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2182953,23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2182937,87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2182923,64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487344,76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2182925,18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2182925,53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2182907,25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487290,67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2182907,28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2182899,55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2182853,02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2182833,19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2182828,60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2182784,03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2182754,78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2182729,78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2182704,03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2182684,25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487386,31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2182622,83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2182621,99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2182565,14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2182557,33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2182545,05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2182529,03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2182467,16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2182453,70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2182447,93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2182443,51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2182429,77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2182410,16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2182413,59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2182460,89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487364,82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2182484,44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2182515,27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2182522,23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2182544,97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2182604,41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2182604,13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487244,69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2182605,68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2182626,00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2182640,19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2182727,80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2182743,65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2182805,89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2182902,95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2183061,42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487245,43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2182588,77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487274,56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2182590,51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2182592,47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487347,02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2182582,41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2182478,01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2182454,87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2182369,81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2182368,20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2182356,31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2182351,77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2182335,68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2182346,28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2182217,79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487369,60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2182184,31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2182068,50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487338,15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2182065,73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2182060,99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487277,13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2182061,33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2182077,56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2182173,68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2182306,28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2182306,27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2182324,51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487260,83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2182324,51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487276,27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2182043,27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2182048,44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2182051,16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2182051,41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2182049,20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2182004,54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2181989,93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2181979,87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487476,48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2181969,37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487477,33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2181949,78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2181973,13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2181978,41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2181936,98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2181937,02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2181935,09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2181936,18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487526,00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2181900,37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2181873,01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487382,34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2181857,07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2181852,77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2181831,19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2181826,60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487295,51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2181843,33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2181843,00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487317,38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2183506,32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487375,53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2183511,40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2183510,13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2183507,08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487420,53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2183504,62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2183502,83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2183353,28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487409,46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2183321,22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2183305,36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2183275,60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2183228,19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2183233,73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2183233,78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2183212,21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487398,50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2183197,88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487398,14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2183197,82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487346,13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487341,34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2183348,03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2183415,71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487320,69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2183461,73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2183853,99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2183910,71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2183967,24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487464,74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2183961,68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2183914,82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2183857,90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487462,63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2183845,43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487451,94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2183846,25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2183851,16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2183854,15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2184031,48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2184031,89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487467,70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2184026,61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487465,42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2183976,66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2183982,26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2184030,45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2182836,22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2182863,22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487394,17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2182861,27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2182859,43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2182868,06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2182868,72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2182870,17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2182879,19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2182778,49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2182776,78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2182775,50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2182771,60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2182770,36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487476,10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2182765,93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487400,64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2182762,45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487370,70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2182763,74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2182768,23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2182773,22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2182800,77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2182751,79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2182754,66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2182753,39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487442,07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2182749,75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2182750,47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2182760,62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2182761,21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487692,84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2182664,60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2182661,66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2182661,00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2182659,82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2182659,56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2182658,57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487489,12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487454,42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487445,91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2182687,98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487383,95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2182693,72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487375,04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2182709,42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487383,37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487397,53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2182258,87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2182258,59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2182229,92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2182176,96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2182091,55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487455,12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2182067,68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487438,93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2182067,77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2182068,95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487402,32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2182070,48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2182070,71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2182188,31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2182370,45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2182417,41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2182418,36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2182418,50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487583,28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2182421,98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2182422,49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487637,27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2182424,95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2182424,61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2182425,12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2182426,44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2182330,82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487693,69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2182329,07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487654,24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2182327,59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487629,69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2182326,55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2182322,73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2182320,91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2182319,43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2182315,95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2183060,87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2183069,46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2183043,17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487510,37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2183039,91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2183024,87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487481,73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2183028,52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487456,86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2182528,66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2182528,95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2182533,46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2182537,00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2182533,44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2182494,83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487684,02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2182497,22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2182499,24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2182442,80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2182441,13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2182436,38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487569,10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487496,42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487465,42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2182433,08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2182445,88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2182457,15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2182496,08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2182509,43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2182512,69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2182639,59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487494,05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2182640,25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2182645,15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2182648,04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487696,50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2182647,23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487701,20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2182554,51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2182552,24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2182545,55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487552,71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2182545,03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487502,35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2182544,36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487482,48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2182543,33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2182544,59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2182563,87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2182614,82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487482,47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2182875,53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487484,69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2182886,96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2182924,54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487506,23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2182939,70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487511,40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2182950,97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2182951,05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2182948,43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2182950,04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487546,07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2182951,54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2182985,57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487588,62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2182986,82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2182924,12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487611,61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2182923,85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2182887,96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487518,95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2182880,53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487490,73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2182306,02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2182310,16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2182310,46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2182313,91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2182314,18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2182314,67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2182315,42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2182183,24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487729,31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2182179,16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2182167,53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2182159,70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2182157,05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2182153,66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487559,44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2182150,42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2182168,96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2182184,23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2182186,16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2182190,39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2182194,36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2182192,79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2182189,74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2182190,76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2182194,42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487588,37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2182195,16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2182213,81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2182232,20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2182235,76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2182246,53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2182253,14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487662,02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2182253,31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487666,60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2182254,24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487677,62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2182253,99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2182261,15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487683,30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2182264,16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487680,84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2182267,12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2182270,77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2182271,87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2182269,41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2182264,84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2182255,13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487602,44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2182241,70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2182234,32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2182231,19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487581,33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2182224,32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487578,70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2182217,37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2182212,79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2182207,79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487564,46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2182208,13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487559,12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2182209,06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2182208,13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487535,75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2182208,27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2182210,07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487516,81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2182268,56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2182277,68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487496,05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2182290,58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487492,19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2182297,63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487516,43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2182129,27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487525,90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2182136,08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2182138,29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2182149,99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2182161,34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2182045,89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2182021,78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2182004,79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487663,91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2182034,41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2182052,16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2182079,32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2182111,47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2182102,89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487580,91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2182096,97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487568,49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2182088,48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487553,92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2182079,32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2182073,41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2182116,33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487564,22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487593,25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2183198,88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487605,06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2183167,79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487603,67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2183159,02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487606,17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2181955,80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487690,48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2181958,65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2181966,37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487702,77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2181978,54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2181979,10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2181964,25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2181967,69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2181902,50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487753,05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2181834,68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2181803,59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487712,25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2181787,20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2181782,79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2181771,02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2181798,63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487629,72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2181818,98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2181823,35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2181868,36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487630,41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2181891,89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н644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2183112,67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2183124,31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2183129,84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2183137,74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2183137,10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487703,60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2183124,01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2181763,94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2181777,30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2181782,08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487762,53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2181790,06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487763,66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2181786,51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2181688,98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487730,25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2181670,75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487702,79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2181664,48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2181735,68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2181745,76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2181755,44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487706,35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2182869,51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2182873,33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487769,16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2182876,63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2182881,72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487857,48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2182882,74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2182886,96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2182832,56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487969,03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487917,77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2182784,96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487878,96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2182784,18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487780,43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2182781,02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2182537,17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487750,36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2182503,10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2182503,35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2182539,88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487859,50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487983,90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2182552,41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2182550,26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2182550,04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2182540,98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2182535,94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2182535,93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487987,21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2182458,96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2182452,43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487887,13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2182449,82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2182448,44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2182445,61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н698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487734,02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2182445,40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2182429,53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487800,71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2182434,93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2182435,07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2182411,47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487920,63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2182402,57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2182341,69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487855,57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2182337,61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2182336,95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487812,81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2182335,10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2182335,22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2182334,85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2182334,75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2182764,13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487817,15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2182767,73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2182775,70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487975,80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2182726,44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2182697,72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2182677,53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2182676,09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487930,63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2182674,91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2182668,21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2182677,70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2182316,73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487780,37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2182319,94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2182320,53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487861,55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2182326,46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2182325,70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2182319,69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2182284,08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2182277,82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487871,13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2182248,14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2182209,32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2182163,80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2182131,88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2182127,09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2182123,08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487756,35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2182123,28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487755,11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2182134,38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487754,16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2182112,59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487836,95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2182114,65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487897,32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2182117,69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2182118,29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2182119,47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2182121,03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н752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2182125,17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2182114,08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488072,09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2182027,14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488025,13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2182025,05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2182021,23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2182020,98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2182021,49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487910,96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2182020,81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487873,77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2182020,08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487854,72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2182017,52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487761,07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2182016,96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2182037,03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2181998,44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2182006,43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487892,33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2182006,43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487942,27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2182008,82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2182009,58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488048,82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2181985,97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488081,23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2181938,17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2181918,84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2181914,54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2181910,61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2181905,42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487924,17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2181905,13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487919,45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2181900,74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487838,66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487790,91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487770,02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2181903,49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487771,03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2182653,27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487778,31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2182653,72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2182662,26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487980,21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2182633,12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2182609,57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2182590,72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2182580,92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2182568,34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2182563,31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2182559,64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н806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2182599,47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2182598,57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487771,04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2182624,79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487771,03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2181879,71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488079,88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488080,70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2181863,48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2181860,18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2181758,84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2181788,81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2181830,06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2182995,87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2182990,11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2182992,12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2182906,06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487882,66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2182897,60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2182896,58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487803,92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2182897,80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487851,96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487858,61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2183104,81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2183106,17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2182191,26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2182238,81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487923,25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2182231,29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2182216,43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2182202,72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2182171,96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2182155,94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2182141,75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488050,73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2182141,09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2182140,32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2182140,15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487989,20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2182136,68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2182135,83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487966,23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2182134,93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487945,54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2182132,86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2182131,38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2183168,95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487867,78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2183214,52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2183229,52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н860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487922,83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2183244,22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2183158,87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2183139,09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487970,89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2183121,08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487886,64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487878,33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487868,55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2183119,17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2183138,68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487865,73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2183156,11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2183094,27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2183111,96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488130,14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2183094,61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2183075,82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488059,84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2183015,03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2183023,95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2182995,78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488003,52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2182999,88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2183001,07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2183002,58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2183003,94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2182998,52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2182913,76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2182911,47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488065,82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2182909,39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2182903,33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2182889,72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2182893,76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2182798,62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488086,92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2182795,60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2182794,08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2182790,98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2182827,81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2182837,22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2183126,14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2183150,49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2183246,05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2183239,47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н914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488099,18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488120,47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2183177,89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2183138,27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2183131,42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2183129,64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2183127,96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2183123,30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2182775,55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2182780,81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488107,04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2182783,50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2182783,44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2182774,68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488154,29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2182687,49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488087,20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2182681,31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2182677,93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2182698,71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2182755,60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2182760,92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2182770,58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2182664,47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2182670,50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488126,58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488157,93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2182628,10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488158,44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2182595,18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2182579,63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488117,13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2182572,92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488095,15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2182571,95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488078,79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2182571,22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2182569,43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488032,93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2182568,23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488000,54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2182567,94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2182649,90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2182554,91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2182556,46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2182563,77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2182470,01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2182462,39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488105,45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2182458,31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2182453,31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488013,08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2182453,00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2182456,36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488006,88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2182483,04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488001,38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2182542,70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2182420,96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2182439,95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488041,82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2182442,50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н968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2182444,25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2182451,46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488178,60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2182251,59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2182229,04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488180,47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2182150,42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2182256,94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488050,05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2182381,64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2182383,48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488026,62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2182387,15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488087,54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2182013,10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2182014,37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2182015,38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2182018,96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488254,31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488275,02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2182018,81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2182017,98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2182014,44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2181999,03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2181973,75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488309,67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2181948,43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2181925,03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2181923,42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488265,18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2181924,86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2181925,91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2181924,10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2181922,87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488097,44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2181922,72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2181942,51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488091,43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2181981,26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488089,30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2181995,33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488088,01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2182129,78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2182129,39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2182139,74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2182142,24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2182144,48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2182146,60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488444,87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2182066,46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2182049,80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488361,76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2182047,82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2182043,10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488333,00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2182040,71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2182037,34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2182037,14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488196,38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2182030,86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2182029,91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2182030,58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2181903,59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2181833,52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2181825,44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2181825,43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2181882,08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2181884,62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2183245,08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488228,06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2183249,49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2183262,81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488298,15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2183253,82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2183271,04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488318,96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2183271,46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2183284,47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488337,98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2183289,76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488337,75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2183290,03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488346,00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2183298,19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2183315,74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2183337,05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2183344,31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488372,58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2183345,19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488401,65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2183366,47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2183402,20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2183445,51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2183479,11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2183538,47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2183644,80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2183688,74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488599,03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2183670,01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488593,70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2183613,48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488575,48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2183576,92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488469,18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2183376,34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2183357,16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488453,66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2183347,63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2183329,42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488420,64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2183307,22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2183281,72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488366,21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2183259,83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2183246,73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2183219,89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488305,18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2183186,01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2183175,75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2183154,26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2183182,76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488191,52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2183198,47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2183219,79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2183229,90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488159,02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2183021,05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2183142,83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2182941,75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488256,14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2182919,69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488214,75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2182914,69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2182915,14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2182924,53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2182895,60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488261,17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2182896,79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2182810,44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488268,57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2182741,44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2182701,43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2182673,72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2182652,63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2182623,28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2182617,19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488285,88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2182553,84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2182449,02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488291,11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2182423,00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2182200,13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2182153,41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2182153,34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2182183,24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2182388,45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2182517,35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2182581,84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488169,94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2182663,96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2182782,48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2182657,76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2182657,04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488256,78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2183136,62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488292,20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2183160,99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488296,98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2183165,78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488345,72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2183213,81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2183267,56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2183300,91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2183308,41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2183368,13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488488,37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2183387,25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488492,98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2183394,91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488542,05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2183494,21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2183517,26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488592,48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2183575,31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488597,64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2183584,77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488609,37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2183605,47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488628,71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488666,51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2183603,37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2183583,53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488657,70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2183569,55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2183535,64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2183507,84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488624,30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2183457,92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488620,40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2183437,32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2183426,39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2183368,07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488562,68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2183321,93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488538,19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2183295,77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2183245,82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2183215,23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2183169,52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488377,02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2183081,40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2183066,24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488343,67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2183034,12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2182981,65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488291,19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2182932,74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2182926,67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2183084,77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488294,93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2182643,13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488397,42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2182648,61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2182610,30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488418,87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2182519,65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488420,71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2182382,09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2182161,89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488434,95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2182155,07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488426,47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2182155,49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2182154,39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488399,01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2182154,58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2182152,83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2182284,92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2182308,88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488307,78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2182401,33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2182415,54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2182440,12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2182560,10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2181994,82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2181995,98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488381,16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2181933,68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2181928,24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488462,58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2183175,47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2183178,98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2183237,37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488537,89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2183260,89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488576,99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2183308,66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488581,82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2183305,85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2183277,57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2183162,19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2183153,29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488604,39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2183143,97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488601,08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2183133,63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2183135,32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488591,08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2183123,46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488565,14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2183133,88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488525,73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2183151,94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2183126,59</w:t>
            </w:r>
          </w:p>
        </w:tc>
      </w:tr>
      <w:tr w:rsidR="002C70A2" w:rsidTr="002C70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488494,62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2183127,86</w:t>
            </w:r>
          </w:p>
        </w:tc>
      </w:tr>
    </w:tbl>
    <w:p w:rsidR="002C70A2" w:rsidRDefault="002C70A2" w:rsidP="002C70A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C70A2" w:rsidTr="002C70A2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A2" w:rsidRDefault="002C70A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00675" cy="6477000"/>
                  <wp:effectExtent l="19050" t="0" r="9525" b="0"/>
                  <wp:docPr id="22" name="Рисунок 22" descr="temp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emp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0A2" w:rsidRDefault="002C70A2">
            <w:pPr>
              <w:jc w:val="center"/>
              <w:rPr>
                <w:sz w:val="22"/>
                <w:szCs w:val="22"/>
              </w:rPr>
            </w:pPr>
          </w:p>
          <w:p w:rsidR="002C70A2" w:rsidRDefault="002C70A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1:18220</w:t>
            </w:r>
          </w:p>
          <w:p w:rsidR="002C70A2" w:rsidRDefault="002C70A2">
            <w:pPr>
              <w:rPr>
                <w:sz w:val="22"/>
                <w:szCs w:val="22"/>
              </w:rPr>
            </w:pPr>
          </w:p>
          <w:p w:rsidR="002C70A2" w:rsidRDefault="002C70A2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2C70A2" w:rsidRDefault="002C70A2" w:rsidP="002C70A2">
      <w:pPr>
        <w:jc w:val="center"/>
        <w:rPr>
          <w:sz w:val="28"/>
          <w:szCs w:val="28"/>
        </w:rPr>
      </w:pPr>
    </w:p>
    <w:p w:rsidR="002C70A2" w:rsidRDefault="002C70A2" w:rsidP="002C70A2">
      <w:pPr>
        <w:jc w:val="center"/>
        <w:rPr>
          <w:sz w:val="22"/>
          <w:szCs w:val="22"/>
        </w:rPr>
      </w:pPr>
    </w:p>
    <w:p w:rsidR="0088390A" w:rsidRPr="002C70A2" w:rsidRDefault="0088390A">
      <w:pPr>
        <w:rPr>
          <w:b/>
          <w:sz w:val="28"/>
          <w:szCs w:val="28"/>
          <w:lang w:val="en-US"/>
        </w:rPr>
      </w:pPr>
    </w:p>
    <w:p w:rsidR="00A37647" w:rsidRDefault="00A37647" w:rsidP="00A37647">
      <w:pPr>
        <w:jc w:val="center"/>
        <w:rPr>
          <w:b/>
          <w:sz w:val="28"/>
          <w:szCs w:val="28"/>
          <w:lang w:val="en-US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ЗЗС</w:t>
      </w:r>
      <w:proofErr w:type="gramStart"/>
      <w:r w:rsidRPr="00E92FD7">
        <w:rPr>
          <w:b/>
          <w:sz w:val="28"/>
          <w:szCs w:val="28"/>
        </w:rPr>
        <w:t>1</w:t>
      </w:r>
      <w:proofErr w:type="gramEnd"/>
      <w:r w:rsidRPr="00E92FD7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D048BB" w:rsidTr="00D048B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D048BB" w:rsidTr="00D048B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 64168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D048BB" w:rsidTr="00D048BB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D048BB" w:rsidTr="00D048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8BB" w:rsidRDefault="00D048B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2183861,57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2183866,37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2183773,69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2183772,91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2183773,05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487138,34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2183773,80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2183775,97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2183781,14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2183781,36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2183846,86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487275,44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2183842,57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2183839,11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2183838,89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2183833,78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487236,33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2183791,61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2183785,13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2183781,63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487192,34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2183807,42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2183891,07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2183895,89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2183909,39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2183908,53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2183971,24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2183969,88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2183968,51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2183967,24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2183910,71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2183853,99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2183853,77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2183854,85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2183858,88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2183863,86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2183986,23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2184016,20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2184013,86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2184011,19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2184018,70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2184032,31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2184032,11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2184030,45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2183982,26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2181758,84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2181860,18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2181863,48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2181888,68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488080,70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2181885,41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2181870,27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488082,78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2181837,71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488034,50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2181822,50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2181805,10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487885,65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2181797,11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487891,95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2181772,11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487897,38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2181732,22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2181675,06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487839,82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2181665,72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487817,47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2181710,20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2181884,62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2181882,08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2181825,43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488267,61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2181825,09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2181808,10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2181803,65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2184032,31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487341,61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2184031,29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2184028,41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2184018,70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487317,31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2184015,15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2184012,37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2184011,62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2184009,59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487276,20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2184008,80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487267,23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2184010,10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2184010,10</w:t>
            </w:r>
          </w:p>
        </w:tc>
      </w:tr>
      <w:tr w:rsidR="00D048BB" w:rsidTr="00D048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2184010,17</w:t>
            </w:r>
          </w:p>
        </w:tc>
      </w:tr>
    </w:tbl>
    <w:p w:rsidR="00D048BB" w:rsidRDefault="00D048BB" w:rsidP="00D048BB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D048BB" w:rsidTr="00D048BB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8BB" w:rsidRDefault="00D048B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00675" cy="3686175"/>
                  <wp:effectExtent l="19050" t="0" r="9525" b="0"/>
                  <wp:docPr id="24" name="Рисунок 24" descr="temp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emp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4558" b="28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BB" w:rsidRDefault="00D048BB">
            <w:pPr>
              <w:jc w:val="center"/>
              <w:rPr>
                <w:sz w:val="22"/>
                <w:szCs w:val="22"/>
              </w:rPr>
            </w:pPr>
          </w:p>
          <w:p w:rsidR="00D048BB" w:rsidRDefault="00D048B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1:18210</w:t>
            </w:r>
          </w:p>
          <w:p w:rsidR="00D048BB" w:rsidRDefault="00D048BB">
            <w:pPr>
              <w:rPr>
                <w:sz w:val="22"/>
                <w:szCs w:val="22"/>
              </w:rPr>
            </w:pPr>
          </w:p>
          <w:p w:rsidR="00D048BB" w:rsidRDefault="00D048BB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D048BB" w:rsidRDefault="00D048BB" w:rsidP="00D048BB">
      <w:pPr>
        <w:jc w:val="center"/>
        <w:rPr>
          <w:sz w:val="28"/>
          <w:szCs w:val="28"/>
        </w:rPr>
      </w:pPr>
    </w:p>
    <w:p w:rsidR="002C70A2" w:rsidRDefault="002C70A2" w:rsidP="00A37647">
      <w:pPr>
        <w:jc w:val="center"/>
        <w:rPr>
          <w:b/>
          <w:sz w:val="28"/>
          <w:szCs w:val="28"/>
          <w:lang w:val="en-US"/>
        </w:rPr>
      </w:pPr>
    </w:p>
    <w:p w:rsidR="005C3EA6" w:rsidRPr="005C3EA6" w:rsidRDefault="005C3EA6" w:rsidP="005C3EA6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ОД-1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5C3EA6" w:rsidTr="005C3EA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  <w:bookmarkStart w:id="0" w:name="nomer"/>
            <w:bookmarkEnd w:id="0"/>
          </w:p>
        </w:tc>
      </w:tr>
      <w:tr w:rsidR="005C3EA6" w:rsidTr="005C3EA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bookmarkStart w:id="1" w:name="sqrr"/>
            <w:bookmarkEnd w:id="1"/>
            <w:r>
              <w:rPr>
                <w:b/>
                <w:sz w:val="22"/>
                <w:szCs w:val="22"/>
                <w:lang w:val="en-US"/>
              </w:rPr>
              <w:t xml:space="preserve">       41082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C3EA6" w:rsidTr="005C3EA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5C3EA6" w:rsidTr="005C3E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EA6" w:rsidRDefault="005C3EA6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bookmarkStart w:id="2" w:name="xy"/>
            <w:bookmarkEnd w:id="2"/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2183117,80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2183176,21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2183170,42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2183198,61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2183212,21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2183233,78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2183228,19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2183201,23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2183173,93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487508,06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2183093,23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2183091,11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2183102,11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2183098,28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2183392,46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2183398,98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2183397,24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487451,38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2183390,72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487611,61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2182923,85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2182924,12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2182949,30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2182949,41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2182931,10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487662,25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2182890,48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487618,44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2182888,52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2182887,96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2182896,46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2183013,73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2182995,87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487803,29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2182897,88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487704,12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2182891,34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2182762,70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2182764,13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2182668,21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487717,50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2182671,68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487712,53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2182723,87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487743,00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2182651,58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487771,03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2182653,27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487771,04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2182624,79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487772,69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2182598,24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2182599,47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2182559,64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487748,31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2182556,16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2182582,18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487746,27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2182589,40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487750,36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2182538,14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2182539,88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2182503,35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2182503,10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487903,75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2181549,67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487931,43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2181561,24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487950,71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2181515,10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2181503,54</w:t>
            </w:r>
          </w:p>
        </w:tc>
      </w:tr>
    </w:tbl>
    <w:p w:rsidR="005C3EA6" w:rsidRDefault="005C3EA6" w:rsidP="005C3EA6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5C3EA6" w:rsidTr="005C3EA6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bookmarkStart w:id="3" w:name="plan"/>
            <w:bookmarkEnd w:id="3"/>
            <w:r>
              <w:rPr>
                <w:noProof/>
              </w:rPr>
              <w:drawing>
                <wp:inline distT="0" distB="0" distL="0" distR="0">
                  <wp:extent cx="5400675" cy="6477000"/>
                  <wp:effectExtent l="19050" t="0" r="9525" b="0"/>
                  <wp:docPr id="29" name="Рисунок 29" descr="temp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mp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EA6" w:rsidRDefault="005C3EA6">
            <w:pPr>
              <w:jc w:val="center"/>
              <w:rPr>
                <w:sz w:val="22"/>
                <w:szCs w:val="22"/>
              </w:rPr>
            </w:pPr>
          </w:p>
          <w:p w:rsidR="005C3EA6" w:rsidRDefault="005C3EA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</w:t>
            </w:r>
            <w:bookmarkStart w:id="4" w:name="scale"/>
            <w:bookmarkEnd w:id="4"/>
            <w:r>
              <w:rPr>
                <w:b/>
                <w:sz w:val="22"/>
                <w:szCs w:val="22"/>
              </w:rPr>
              <w:t>14590</w:t>
            </w:r>
          </w:p>
          <w:p w:rsidR="005C3EA6" w:rsidRDefault="005C3EA6">
            <w:pPr>
              <w:rPr>
                <w:sz w:val="22"/>
                <w:szCs w:val="22"/>
              </w:rPr>
            </w:pPr>
          </w:p>
          <w:p w:rsidR="005C3EA6" w:rsidRDefault="005C3EA6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5C3EA6" w:rsidRDefault="005C3EA6" w:rsidP="005C3EA6">
      <w:pPr>
        <w:jc w:val="center"/>
        <w:rPr>
          <w:sz w:val="28"/>
          <w:szCs w:val="28"/>
        </w:rPr>
      </w:pPr>
    </w:p>
    <w:p w:rsidR="005C3EA6" w:rsidRDefault="005C3EA6" w:rsidP="005C3EA6">
      <w:pPr>
        <w:jc w:val="center"/>
        <w:rPr>
          <w:b/>
          <w:sz w:val="28"/>
          <w:szCs w:val="28"/>
        </w:rPr>
      </w:pPr>
    </w:p>
    <w:p w:rsidR="00A37647" w:rsidRDefault="00A37647" w:rsidP="0088390A">
      <w:pPr>
        <w:jc w:val="center"/>
        <w:rPr>
          <w:b/>
          <w:sz w:val="28"/>
          <w:szCs w:val="28"/>
        </w:rPr>
      </w:pPr>
    </w:p>
    <w:p w:rsidR="005C3EA6" w:rsidRDefault="005C3EA6" w:rsidP="0088390A">
      <w:pPr>
        <w:jc w:val="center"/>
        <w:rPr>
          <w:b/>
          <w:sz w:val="28"/>
          <w:szCs w:val="28"/>
        </w:rPr>
      </w:pPr>
    </w:p>
    <w:p w:rsidR="00A37647" w:rsidRDefault="00A37647" w:rsidP="0088390A">
      <w:pPr>
        <w:jc w:val="center"/>
        <w:rPr>
          <w:b/>
          <w:sz w:val="28"/>
          <w:szCs w:val="28"/>
        </w:rPr>
      </w:pPr>
    </w:p>
    <w:p w:rsidR="00A37647" w:rsidRDefault="00A37647" w:rsidP="0088390A">
      <w:pPr>
        <w:jc w:val="center"/>
        <w:rPr>
          <w:b/>
          <w:sz w:val="28"/>
          <w:szCs w:val="28"/>
        </w:rPr>
      </w:pPr>
    </w:p>
    <w:p w:rsidR="00A37647" w:rsidRDefault="005C3EA6" w:rsidP="005C3EA6">
      <w:pPr>
        <w:jc w:val="center"/>
        <w:rPr>
          <w:b/>
          <w:sz w:val="28"/>
          <w:szCs w:val="28"/>
        </w:rPr>
      </w:pPr>
      <w:r w:rsidRPr="005C3EA6">
        <w:rPr>
          <w:b/>
          <w:sz w:val="28"/>
          <w:szCs w:val="28"/>
        </w:rPr>
        <w:lastRenderedPageBreak/>
        <w:t xml:space="preserve">Схема расположения зоны </w:t>
      </w:r>
      <w:r w:rsidR="0021684B">
        <w:rPr>
          <w:b/>
          <w:sz w:val="28"/>
          <w:szCs w:val="28"/>
        </w:rPr>
        <w:t>П-2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5C3EA6" w:rsidTr="005C3EA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5C3EA6" w:rsidTr="005C3EA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103686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C3EA6" w:rsidTr="005C3EA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5C3EA6" w:rsidTr="005C3E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EA6" w:rsidRDefault="005C3EA6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2182852,47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2182856,50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487060,11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2182833,41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2182829,38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2182701,11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2182717,33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2182715,87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2182699,64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2183888,29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2183910,73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2183946,78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2183954,64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2184001,22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487099,81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2184025,09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487109,98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2184025,43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2184029,47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487245,86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2184048,90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2183908,54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2183910,26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2183909,39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2183895,89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2183896,11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2183891,22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2183880,18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487160,37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2183873,98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487124,11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2183876,31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2183326,03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2183357,69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2183354,62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2183289,02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2183258,01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2183265,46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2183340,52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487516,05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2183369,38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2183341,96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2183292,95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2183307,94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487546,17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2183329,38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2182056,69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487632,58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2182082,19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2181996,68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487677,55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2181990,07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2181977,29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2181961,36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487648,63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2183227,84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2183302,01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2183277,08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487789,30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2183201,13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2181565,99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2181580,21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2181559,54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2181545,63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487898,05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2181761,02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2181763,49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2181764,39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2181764,99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2181767,88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2181738,24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2181730,08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2181585,88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2181590,54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2181658,23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2181788,73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488180,15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2181782,13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2181662,40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488151,34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2181616,67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488067,85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2181553,88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2181558,58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487969,81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2181574,00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2181565,77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2183176,37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2183176,42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488156,03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2183172,29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488151,95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2183172,24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488404,16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2182755,27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2182761,28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488451,49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2182737,27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2182700,12</w:t>
            </w:r>
          </w:p>
        </w:tc>
      </w:tr>
      <w:tr w:rsidR="005C3EA6" w:rsidTr="005C3EA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488416,26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2182694,47</w:t>
            </w:r>
          </w:p>
        </w:tc>
      </w:tr>
    </w:tbl>
    <w:p w:rsidR="005C3EA6" w:rsidRDefault="005C3EA6" w:rsidP="005C3EA6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5C3EA6" w:rsidTr="005C3EA6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EA6" w:rsidRDefault="005C3EA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00675" cy="3171825"/>
                  <wp:effectExtent l="19050" t="0" r="9525" b="0"/>
                  <wp:docPr id="17" name="Рисунок 34" descr="temp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emp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4670" b="2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EA6" w:rsidRDefault="005C3EA6">
            <w:pPr>
              <w:jc w:val="center"/>
              <w:rPr>
                <w:sz w:val="22"/>
                <w:szCs w:val="22"/>
              </w:rPr>
            </w:pPr>
          </w:p>
          <w:p w:rsidR="005C3EA6" w:rsidRDefault="005C3EA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1:19260</w:t>
            </w:r>
          </w:p>
          <w:p w:rsidR="005C3EA6" w:rsidRDefault="005C3EA6">
            <w:pPr>
              <w:rPr>
                <w:sz w:val="22"/>
                <w:szCs w:val="22"/>
              </w:rPr>
            </w:pPr>
          </w:p>
          <w:p w:rsidR="005C3EA6" w:rsidRDefault="005C3EA6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5C3EA6" w:rsidRDefault="005C3EA6" w:rsidP="0021684B">
      <w:pPr>
        <w:rPr>
          <w:sz w:val="28"/>
          <w:szCs w:val="28"/>
        </w:rPr>
      </w:pPr>
    </w:p>
    <w:p w:rsidR="0021684B" w:rsidRDefault="0021684B" w:rsidP="0021684B">
      <w:pPr>
        <w:jc w:val="center"/>
        <w:rPr>
          <w:b/>
          <w:sz w:val="28"/>
          <w:szCs w:val="28"/>
        </w:rPr>
      </w:pPr>
      <w:r w:rsidRPr="005C3EA6">
        <w:rPr>
          <w:b/>
          <w:sz w:val="28"/>
          <w:szCs w:val="28"/>
        </w:rPr>
        <w:lastRenderedPageBreak/>
        <w:t xml:space="preserve">Схема расположения зоны </w:t>
      </w:r>
      <w:r w:rsidR="0042795B">
        <w:rPr>
          <w:b/>
          <w:sz w:val="28"/>
          <w:szCs w:val="28"/>
        </w:rPr>
        <w:t>Р</w:t>
      </w:r>
      <w:r w:rsidRPr="005C3EA6">
        <w:rPr>
          <w:b/>
          <w:sz w:val="28"/>
          <w:szCs w:val="28"/>
        </w:rPr>
        <w:t>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42795B" w:rsidTr="0042795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42795B" w:rsidTr="0042795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666800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42795B" w:rsidTr="0042795B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42795B" w:rsidTr="004279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95B" w:rsidRDefault="0042795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2183087,84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2183086,58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2183086,04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486964,40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2183077,01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487009,80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2182952,11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2182879,29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487050,92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2182902,07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487013,01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2182900,93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487027,70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487037,73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2183201,52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487037,58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487031,93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487031,10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2182779,50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2182779,77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487066,38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2182783,80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487108,65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2182821,41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2182774,42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487034,42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2182771,42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2183224,89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487065,03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2183241,30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487077,41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2183259,34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2183316,23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487083,54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2183347,71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487083,56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2183347,80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487089,26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2183381,47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2183302,55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2183257,09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487164,43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2181942,65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2181936,43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2181921,64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2181921,74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2181932,82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2184031,89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2184049,68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487771,65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2183841,03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2183810,07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2183773,90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2183721,44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2183712,34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2183467,44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2183468,50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2183497,56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2183498,41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487458,13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2183501,05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2183589,07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2183589,55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2183613,54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2183683,00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2183683,74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2183724,38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2183726,20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487480,64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2183760,61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487480,27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2183762,67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2183780,11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2183784,69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487484,72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2183960,77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2183975,16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487465,65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2183981,66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487467,70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2184026,61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2181426,31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487731,67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2181427,78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2181437,02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487759,19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2181444,44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2181448,92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2181453,19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487846,30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2181501,59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487858,19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2181499,31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487895,57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2181473,00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2181456,67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487916,86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2182389,54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487920,63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2182402,57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2182411,47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2182433,36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487956,39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2182435,11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2182433,26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487939,49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2182420,68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487935,48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2182415,57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2182394,56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2182393,17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487926,24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2181465,99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487935,90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2181465,81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487945,31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2181462,56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487946,03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2181462,35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487928,91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2181460,17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2182246,21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487939,45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2182247,99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487947,29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2182262,37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487949,37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2182266,58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2182267,13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487953,46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2182261,57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487950,38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2182258,30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487964,69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2182244,33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487964,86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2182244,50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2182246,95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487968,88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2182244,71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488067,04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2182313,67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488067,45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2182314,08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2182298,51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2182301,40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2182304,85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488060,38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2183241,61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488080,70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2183204,45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488117,43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2183179,73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2183171,41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488139,73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2183160,74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2183156,20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2183156,12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488170,04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2183167,03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488181,30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2183155,05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488199,82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2183147,00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488146,60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2183143,72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2183141,62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2183137,74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2183138,27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488120,47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2183177,89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488128,17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2183221,83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2183191,79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2183172,81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2183182,76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488220,33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2183149,39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488187,48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488166,48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488156,15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2181496,75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2181497,35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488211,45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2181536,75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2181571,71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488263,68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2181617,44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488274,24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2181657,57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488280,03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2181777,30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2181825,43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2181825,44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2181833,52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2181907,62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2181907,70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488305,86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2181924,16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2181925,03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488309,67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2181948,43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488308,78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488310,47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2181952,10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488328,67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2181952,66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2181953,64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488337,23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2181953,95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2181928,24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488381,16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488376,42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2181970,45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488387,47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2181971,00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2181971,27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488400,46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2181974,22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2181974,94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2181975,66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2181972,05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2181964,75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2181961,91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488462,88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2181952,00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488475,12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2181953,86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488493,59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2181960,16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2181961,06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2181976,02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2181976,29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488519,75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2181980,24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2181983,28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488527,89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2181985,76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488537,98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2181993,54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2182080,65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488463,43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2182074,96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2182073,77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2182074,73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488432,20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2182088,04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488444,87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488441,89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488450,80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2182138,11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2182139,63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2182141,49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2182143,26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488466,82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2182151,85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2182157,69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488473,29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2182160,41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2182166,94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2182171,16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488471,75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2182193,70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2182194,02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2182353,60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488444,56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2182394,77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488443,72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2182435,41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2182487,07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2182487,53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488441,16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2182524,99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488441,05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2182526,12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2182562,06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488435,86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2182562,73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2182599,58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2182606,60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2182606,83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488463,48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2182609,00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488556,31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2182711,59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2182758,13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488541,20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2182806,04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2182810,47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2182857,66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2182932,93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2182969,02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2182974,74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488572,39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2183028,48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488544,37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2183039,27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2183041,98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2183029,58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488453,47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2183014,79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2182980,89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2182963,46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488419,64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2182856,66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2182853,79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2182853,77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488395,46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2182863,88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2182863,94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2182878,01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2182878,02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2182894,13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2182894,22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488300,44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2182911,02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2182911,95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488315,47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2182919,58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488316,53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2182920,27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488326,53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2182927,56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2182930,48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2182940,14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488336,87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2182941,24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2182957,69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488346,93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2182959,72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488357,61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2182990,91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2182991,38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488363,69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488364,07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2183012,92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2183024,11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488365,89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488364,87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2183043,20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488364,82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2183043,82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2183055,47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2183062,95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2183066,87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488370,79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2183072,00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2183083,25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488388,92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2183084,35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2183120,00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488460,69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2183152,03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2183155,89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488462,58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488494,62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2183127,86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2183126,59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488525,73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488565,14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488591,08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2183123,46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2183135,32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488601,08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488604,39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2183143,97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2183153,29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2183277,57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488581,82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2183305,85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2183307,63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488581,75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2183311,12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2183312,95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488597,80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2183338,21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488598,00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2183338,56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2183375,86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2183377,21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2183390,10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2183391,73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488629,31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2183411,82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2183433,81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488637,83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2183434,22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488648,17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2183464,57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488648,49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2183465,65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488656,49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2183498,68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2183529,79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488677,54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2183554,99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488678,09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2183556,60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488679,34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2183561,34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488681,01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2183552,21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2183251,19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488758,14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488764,12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2182628,66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488804,53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2181782,99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488360,18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2181530,09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488252,43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2183152,59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2183152,19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488256,78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488261,59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2182889,32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2182883,47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488312,83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2182870,96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2182854,91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2182844,99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2182733,32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2182686,35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488346,45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2182645,89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488294,93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2182643,13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2182644,89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2182641,37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2182652,63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2182652,63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2182652,63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2182673,72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2182701,43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488268,57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2182741,44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2182810,44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2183262,81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2183271,04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488298,15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2183253,82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2182940,75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2182946,63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2182946,54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2182940,85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2183284,47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488337,75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2183290,03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488337,98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2183289,76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2183315,74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488353,55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2183376,81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488393,30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2183518,36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2183588,71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2183707,65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2183688,74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2183644,80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2183538,47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2183479,11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2183445,51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2183402,20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488401,65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2183366,47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488372,58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2183345,19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2183344,31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2183337,05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488376,63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2183270,00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2183281,72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2183284,73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488543,66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2183267,94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2183268,70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488544,93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2183269,49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488593,87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2183615,25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488599,03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2183670,01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2183651,52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2183637,22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488651,53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2183635,54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488647,18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2183637,20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2183638,90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2183638,98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2183637,62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2183636,33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488610,58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2183631,59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488607,44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2183629,27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2183616,89</w:t>
            </w:r>
          </w:p>
        </w:tc>
      </w:tr>
    </w:tbl>
    <w:p w:rsidR="0042795B" w:rsidRDefault="0042795B" w:rsidP="0042795B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42795B" w:rsidTr="0042795B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00675" cy="6477000"/>
                  <wp:effectExtent l="19050" t="0" r="9525" b="0"/>
                  <wp:docPr id="18" name="Рисунок 39" descr="temp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emp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95B" w:rsidRDefault="0042795B">
            <w:pPr>
              <w:jc w:val="center"/>
              <w:rPr>
                <w:sz w:val="22"/>
                <w:szCs w:val="22"/>
              </w:rPr>
            </w:pPr>
          </w:p>
          <w:p w:rsidR="0042795B" w:rsidRDefault="0042795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1:20180</w:t>
            </w:r>
          </w:p>
          <w:p w:rsidR="0042795B" w:rsidRDefault="0042795B">
            <w:pPr>
              <w:rPr>
                <w:sz w:val="22"/>
                <w:szCs w:val="22"/>
              </w:rPr>
            </w:pPr>
          </w:p>
          <w:p w:rsidR="0042795B" w:rsidRDefault="0042795B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2795B" w:rsidRPr="0042795B" w:rsidRDefault="0042795B" w:rsidP="0042795B">
      <w:pPr>
        <w:jc w:val="center"/>
        <w:rPr>
          <w:sz w:val="28"/>
          <w:szCs w:val="28"/>
        </w:rPr>
      </w:pPr>
      <w:r w:rsidRPr="005C3EA6">
        <w:rPr>
          <w:b/>
          <w:sz w:val="28"/>
          <w:szCs w:val="28"/>
        </w:rPr>
        <w:lastRenderedPageBreak/>
        <w:t xml:space="preserve">Схема расположения зоны </w:t>
      </w:r>
      <w:r>
        <w:rPr>
          <w:b/>
          <w:sz w:val="28"/>
          <w:szCs w:val="28"/>
        </w:rPr>
        <w:t>СП</w:t>
      </w:r>
      <w:r w:rsidRPr="005C3EA6">
        <w:rPr>
          <w:b/>
          <w:sz w:val="28"/>
          <w:szCs w:val="28"/>
        </w:rPr>
        <w:t>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42795B" w:rsidTr="0042795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42795B" w:rsidTr="0042795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 16213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42795B" w:rsidTr="0042795B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42795B" w:rsidTr="004279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95B" w:rsidRDefault="0042795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488614,28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2182861,49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2182925,45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488605,82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2182938,55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488542,09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2182990,44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488499,17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2182992,44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2182992,10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2182958,17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2182851,38</w:t>
            </w:r>
          </w:p>
        </w:tc>
      </w:tr>
    </w:tbl>
    <w:p w:rsidR="0042795B" w:rsidRDefault="0042795B" w:rsidP="0042795B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42795B" w:rsidTr="0042795B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619625" cy="5534025"/>
                  <wp:effectExtent l="19050" t="0" r="9525" b="0"/>
                  <wp:docPr id="23" name="Рисунок 41" descr="temp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emp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55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95B" w:rsidRDefault="0042795B">
            <w:pPr>
              <w:jc w:val="center"/>
              <w:rPr>
                <w:sz w:val="22"/>
                <w:szCs w:val="22"/>
              </w:rPr>
            </w:pPr>
          </w:p>
          <w:p w:rsidR="0042795B" w:rsidRDefault="0042795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1:1090</w:t>
            </w:r>
          </w:p>
          <w:p w:rsidR="0042795B" w:rsidRDefault="0042795B">
            <w:pPr>
              <w:rPr>
                <w:sz w:val="22"/>
                <w:szCs w:val="22"/>
              </w:rPr>
            </w:pPr>
          </w:p>
          <w:p w:rsidR="0042795B" w:rsidRDefault="0042795B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2795B" w:rsidRDefault="0042795B" w:rsidP="0042795B">
      <w:pPr>
        <w:jc w:val="center"/>
        <w:rPr>
          <w:sz w:val="28"/>
          <w:szCs w:val="28"/>
        </w:rPr>
      </w:pPr>
    </w:p>
    <w:p w:rsidR="0021684B" w:rsidRDefault="0021684B" w:rsidP="0021684B">
      <w:pPr>
        <w:jc w:val="center"/>
        <w:rPr>
          <w:b/>
          <w:sz w:val="28"/>
          <w:szCs w:val="28"/>
        </w:rPr>
      </w:pPr>
    </w:p>
    <w:p w:rsidR="0042795B" w:rsidRDefault="0042795B" w:rsidP="0021684B">
      <w:pPr>
        <w:jc w:val="center"/>
        <w:rPr>
          <w:b/>
          <w:sz w:val="28"/>
          <w:szCs w:val="28"/>
        </w:rPr>
      </w:pPr>
    </w:p>
    <w:p w:rsidR="0042795B" w:rsidRPr="0042795B" w:rsidRDefault="0042795B" w:rsidP="0042795B">
      <w:pPr>
        <w:jc w:val="center"/>
        <w:rPr>
          <w:sz w:val="28"/>
          <w:szCs w:val="28"/>
        </w:rPr>
      </w:pPr>
      <w:r w:rsidRPr="005C3EA6">
        <w:rPr>
          <w:b/>
          <w:sz w:val="28"/>
          <w:szCs w:val="28"/>
        </w:rPr>
        <w:lastRenderedPageBreak/>
        <w:t xml:space="preserve">Схема расположения зоны </w:t>
      </w:r>
      <w:r>
        <w:rPr>
          <w:b/>
          <w:sz w:val="28"/>
          <w:szCs w:val="28"/>
        </w:rPr>
        <w:t>СП</w:t>
      </w:r>
      <w:r w:rsidRPr="005C3EA6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42795B" w:rsidTr="0042795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42795B" w:rsidTr="0042795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692332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42795B" w:rsidTr="0042795B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42795B" w:rsidTr="004279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95B" w:rsidRDefault="0042795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486960,41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2183088,85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486970,36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2183103,36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486970,28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2183102,82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2183086,58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2183087,84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2182942,13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2182952,79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2182960,29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487009,89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2182970,83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2182975,07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487025,68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2182975,00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487036,23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2182970,46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487040,47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2182959,79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487040,36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2182952,30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487025,15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2182937,51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487020,03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2182937,58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487015,26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487016,81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2183141,51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487022,98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2183172,51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2183184,45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487027,70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487031,10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487031,93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487013,01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2182900,93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2182902,07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487050,92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2182879,29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487108,21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2182828,21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487108,65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2182821,41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487066,38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2182783,80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2182779,77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2182779,50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2182819,85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2182829,38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487060,11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2182833,41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2182856,50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487043,57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2183148,22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487043,57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2183148,24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487054,52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2183187,05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487089,60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2183143,77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487193,42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2183154,05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2183144,12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2183139,73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2183132,44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487153,37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2183120,38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487122,69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2183108,54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487075,48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2183108,11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2183108,11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487038,27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2182751,55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487112,98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2182754,46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2182675,11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487164,50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2182646,72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2182608,73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487050,95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2182606,72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2182701,11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2182699,64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2182715,87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2182717,33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2183884,41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487082,50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2183895,07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2183902,57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487087,15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2183913,11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487095,90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2183917,26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2183950,73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487091,95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2183989,02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2183989,65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2184020,85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2184021,25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2184001,22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2183954,64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2183946,78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2183917,36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2183917,35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487102,95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2183917,28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2183912,74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487117,73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2183902,07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487117,62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2183894,58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487102,41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2183879,79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2183879,86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487126,48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2181859,76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2181910,11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487133,90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2181896,97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2181890,48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2181861,67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2181859,85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487150,52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2181836,33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2181834,61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2181921,74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2181921,64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2181914,81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2181906,02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2182753,37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2182764,03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487170,76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2182771,53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487191,10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2182781,70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2182771,03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2182763,54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2182748,75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487185,44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2182748,82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2181839,92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2181841,95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2181850,08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2181871,66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487189,41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2183880,95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2183891,22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2183896,11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2183895,89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2183891,07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2183871,44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487215,87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2183876,20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2183879,91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2183880,78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2183880,95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487229,41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2181875,49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2181875,49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2181872,55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2181872,55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2181872,99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2181858,24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2181841,35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487272,85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2181842,01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487274,50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2181817,63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487291,49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2181818,78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2181843,00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487295,51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2181843,33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2181826,60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2181828,41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2181831,19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2181852,77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487382,34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2181857,07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2181873,01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2181900,37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487526,00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2181936,18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2181935,09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2181935,15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2181955,60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2181955,46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2181956,97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487476,48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2181969,37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2181979,87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2181989,93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2182004,54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487469,46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2182047,59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487470,32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2182047,56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2182053,57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2182057,62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2182091,55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2182176,96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2182229,92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2182258,59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2182258,87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487397,53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2182268,84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2182285,55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2182297,13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2182300,41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2182328,89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2182390,95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487373,01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2182412,74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2182410,16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2182429,77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2182443,51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2182447,93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2182453,70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2182467,16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2182529,03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2182545,05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2182557,33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2182565,14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2182621,99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487386,31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2182622,83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2182684,25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2182704,03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2182729,78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2182754,78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2182784,03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2182828,60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2182833,19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2182853,02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2182899,55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487290,67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2182907,28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2182907,25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2182925,53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487339,96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2182925,37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487344,76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2182925,18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2182923,64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2182937,87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2182953,23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2182954,22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2182960,29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2182965,62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2182986,20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2183027,57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2183051,41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2183069,25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487403,95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2183077,09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2183079,10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2183078,97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2183078,34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487426,92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2183060,87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2183028,52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487477,40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487481,73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2183024,87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487510,37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2183039,91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2183043,17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487510,86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487513,09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2183073,09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487522,28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2183072,35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487527,18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487557,55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2183072,90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2183066,13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2183064,08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2183060,94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2183053,20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2183038,47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2183038,43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2183025,12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2183023,90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2182979,40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2182979,31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2182920,01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487677,18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2182899,30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2182898,17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2182931,10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487588,62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2182986,82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2182985,57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487546,07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2182951,54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2182950,04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2182948,43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2182951,05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487511,40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2182950,97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487506,23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2182939,70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2182924,54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487484,69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2182886,96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487482,47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2182875,53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2182876,52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2182867,32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2182859,43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2182860,14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487394,17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2182861,27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2182863,22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2182858,97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2182836,22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2182800,77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2182773,22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2182768,23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487370,70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2182763,74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487372,52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2182763,66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2182752,25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2182751,79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487375,04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2182709,42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487383,95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2182693,72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2182687,98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2182683,42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487445,91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487454,42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487455,56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2182614,82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2182563,87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2182548,03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2182528,74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487456,86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2182528,66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2182512,69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2182509,43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2182496,08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2182457,15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2182445,88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487465,42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2182433,08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2182434,95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487480,26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2182418,11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2182417,41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2182370,45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2182315,95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2182318,64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2182298,41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2182298,69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487492,19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2182297,63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487496,05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2182290,58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2182277,68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487516,81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2182268,56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2182210,07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487535,75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2182208,27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2182208,13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487559,12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2182209,06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487564,46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2182208,13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2182207,79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2182212,79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487578,70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2182217,37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487581,33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2182224,32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2182231,19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2182234,32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487602,44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2182241,70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2182255,13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2182264,84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2182269,41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2182271,87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2182270,77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487680,84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2182267,12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487683,30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2182264,16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2182261,15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487677,62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2182253,99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2182254,24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487666,60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487662,02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2182253,31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2182253,14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2182246,53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2182235,76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2182232,20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2182213,81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487588,37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2182195,16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2182194,42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2182190,76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2182189,74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2182192,79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2182194,36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2182190,39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2182186,16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2182184,23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2182168,96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2182154,01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487522,53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487526,28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2182136,15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487525,90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2182136,08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487516,43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2182129,27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2182116,33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2182073,41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487553,92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2182079,32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487568,49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2182088,48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487580,91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2182096,97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2182102,89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2182111,47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2182079,32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2182052,16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487663,91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2182034,41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2182004,79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2182021,78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2182043,87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2182040,53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487726,82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2182030,08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487726,66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2182029,92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487705,67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2182007,92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2181977,59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2181970,70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2181968,38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2181955,35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487606,17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487630,41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2181891,89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2181868,36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2181823,35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487629,72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2181818,98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2181798,63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2181771,02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487682,69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2181781,80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487686,94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2181766,57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2181763,94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2181755,44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2181745,76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2181735,68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487702,79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2181664,48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487718,02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2181667,96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487718,51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2181665,08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2181642,83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2181636,24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2181634,23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487800,21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2181636,77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2181637,68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2181568,46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2181556,37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487858,19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2181549,55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487858,17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2181549,50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2181511,70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487846,30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2181501,59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2181453,19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2181448,92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487759,19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2181444,44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2181437,02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487731,67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2181427,78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2181393,77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487418,03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2181549,39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2181588,45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2181589,64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487421,94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2181597,10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487421,20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2181619,65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2181621,21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2181701,70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2181703,45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2181705,95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2181726,80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2181727,16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487291,03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2181745,98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2181747,16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487271,06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2181765,07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2181832,80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2181833,34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2181839,79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487214,27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2181840,01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2183909,39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2183910,26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2183908,54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2183908,54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487247,75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2184027,49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487341,53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2184031,45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2184018,70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2184011,19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2184013,86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2184016,20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487255,87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2183991,22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2183986,23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2183971,24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2183966,25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2183966,22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2183908,55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2182173,68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2182077,56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487271,76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2182121,56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2182332,97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2182343,63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2182351,13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487277,71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2182361,67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487288,37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2182365,91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2182365,84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2182361,30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487306,95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2182357,03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2182368,20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2182368,38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2182346,26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2182341,08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2182328,35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2182328,42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2182077,56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487276,85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2182064,10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487276,64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2182064,08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2183077,97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487370,86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2183170,42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2183188,52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2183212,21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2183233,78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487408,68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2183233,73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2183228,19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2183173,93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487515,78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2183158,77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2183126,01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487513,59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487513,48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2183111,42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487508,96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2183100,91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487508,06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2183093,23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487467,71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2183093,14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2183102,11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2183098,28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2183096,76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2183357,32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2183369,55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2183369,62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487438,41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2183386,53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2183412,60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487446,03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2183430,70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487446,60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2183433,20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2183446,65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2183468,50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2183467,44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487448,60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2183402,50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487448,78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2183398,06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2183398,98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2183392,46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2183391,17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2183382,38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487455,38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2183363,22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487495,26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2183334,63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2183325,17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2183307,94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2183292,95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487614,87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2183312,00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2183304,81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2183302,01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487658,12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2183264,81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2183265,01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2183265,85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2183263,03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2183257,70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2183238,82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2183235,79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487551,97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2183198,07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2183174,21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487544,44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2183160,69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2183155,00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487540,37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2183169,64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487540,44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2183170,49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487537,63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2183189,39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2183191,73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2183206,26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487530,44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2183208,43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2183220,89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2183222,62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487510,61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2183235,70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2183252,43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2183258,09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2183289,02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2183354,62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487494,17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2183096,74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487561,09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2183149,27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2183154,03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487603,67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2183159,02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487605,06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2183167,79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487593,25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2183198,88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487577,96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2183225,76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487625,16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2183238,38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2183245,51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487653,00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2183244,87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487648,63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2183227,84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2183211,25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2183180,28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2183102,98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487703,60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2183124,01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2183137,10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2183137,74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2183129,84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2183124,31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2183112,67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2183096,00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2183093,44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2183092,32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487646,50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2183091,39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2183092,15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2183092,15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2183094,51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487634,44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487556,95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2182984,26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2182968,76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2182969,36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2182984,69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487611,61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2182923,85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2182896,46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2182895,66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2182895,66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2182887,96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2182529,71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2182529,71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487665,61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2183067,87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487675,15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487695,95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2183072,13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2183079,01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2183080,71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487723,79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487727,55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2183096,46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2183206,57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2183115,44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2183115,44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н636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2183073,32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2183073,09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2183014,67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2183015,83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2183020,59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2183028,94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2183038,58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2183046,63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2183056,73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2183057,15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2183067,01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487674,14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2183174,57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487705,53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487700,38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2183191,99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487675,86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2183192,70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487711,17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2181963,66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487706,93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2181974,33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487707,04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2181981,82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487711,58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2181992,36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487722,25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2181996,61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487727,37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2181996,53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2181991,99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2181981,32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487742,05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2181973,83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2181959,04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2181959,12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487737,52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2181672,60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2181688,98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487812,29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2181665,91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487816,15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2181657,37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2181656,76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2181656,76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487740,18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2181654,55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2181667,99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2181668,25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487773,23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2182964,05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487768,98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2182974,71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2182982,21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2182992,75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487784,30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2182996,99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2182996,92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2182992,38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487804,21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2182981,71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487804,11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2182974,21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2182968,21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2182899,74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2182899,71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2182967,85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2182959,43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487783,77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2182959,50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н690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487791,95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2183221,03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2183236,69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487862,26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2183239,07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2183239,95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2183230,82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2183231,38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2183237,53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487855,72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2183231,68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2183228,01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2183218,94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2183216,98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2183202,49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487848,78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2183106,03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487863,54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2183105,78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2183105,28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2183104,81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487858,61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487852,21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2183012,16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487825,12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2183012,71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2183013,39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2183073,35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2183115,36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2183115,36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2183213,19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2183218,10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487796,70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2183256,79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2183277,08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487837,25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2183269,92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2183260,44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2183260,25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487861,75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2183259,07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2183259,06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2181762,77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487840,92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2181843,10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2181860,18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2181863,48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2181887,40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2181888,73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2181888,68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488079,90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2181802,73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488108,87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2181778,67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488228,79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2181783,11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2181808,10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2181803,65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2181884,62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2181882,08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2181825,43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488280,03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2181777,30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488274,24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2181657,57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н743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488263,68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2181617,44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2181571,71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488211,45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2181536,75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2181497,35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487945,31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2181462,56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487935,90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2181465,81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487926,24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2181465,99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487915,37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2181489,72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487923,12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2181495,88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2181503,54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2181521,53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2181521,63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2181561,15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487904,90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2181564,97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2181568,68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2181579,80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2181587,22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487899,98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2181590,72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2181589,54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2181612,60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2181612,71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487864,88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2181640,44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2181648,76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487971,78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2181651,96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2181655,40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2181669,50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487970,33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2181671,91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2181668,69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2181668,63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2181658,61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2181658,36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487841,54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2181661,92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487841,52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2181661,96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2181676,21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2181716,22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487801,71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2181752,90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487836,33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2182143,21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2182163,80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2182209,32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487871,13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2182248,14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2182277,82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2182284,08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2182319,69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2182323,80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2182323,81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2182341,58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2182341,69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487916,86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2182389,54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2182393,17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2182394,56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487935,48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2182415,57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487939,49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2182420,68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2182433,26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487956,39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2182435,11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н797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2182435,12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487989,34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2182417,51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2182418,24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488008,97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2182425,24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488008,35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2182436,18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2182426,00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488037,12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2182423,08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488040,68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2182421,84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2182405,61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488066,01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2182403,70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488084,50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2182342,78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2182340,62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2182334,62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488079,55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2182330,76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2182315,13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488067,04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2182313,67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488060,38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2182304,85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2182301,40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2182298,51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2182256,94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488084,81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2182165,61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488086,10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2182159,31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2182151,82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2182150,08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488111,10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488084,83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2182146,24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488055,11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2182141,65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2182159,81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2182170,36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488066,19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2182174,60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2182174,53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2182173,68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2182211,22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2182212,24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488056,54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2182268,78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2182273,92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488026,53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2182297,19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2182297,18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2182297,17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487994,58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2182305,24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487953,46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2182261,57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2182267,13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н851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487949,37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2182266,58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487947,29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2182262,37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487939,45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2182247,99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2182246,21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487930,09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487923,25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2182238,81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2182191,26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2182176,57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487841,11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2182114,86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487843,54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487847,14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2182116,44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487858,19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2181499,31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2181504,83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487871,73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2181528,33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487880,79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2181505,26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487895,57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2181473,00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2182960,58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2182960,00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2182933,64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2182926,99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487970,62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2182602,98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487966,37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2182613,64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487966,48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2182621,14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487971,02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2182631,68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2182635,92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487986,82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2182635,85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2182631,31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2182620,64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2182613,15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2182598,36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487981,16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2182598,43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2182246,95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488006,17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2182288,37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488037,89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2182260,88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2182226,00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2182231,29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487968,88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2182244,71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487975,16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2183167,97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2183241,10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2183235,93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2183225,96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2183224,81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2183213,62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н905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2183213,20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2183192,30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2183177,44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488045,46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2183244,35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2183241,61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488139,73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2183160,74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2183171,41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488140,14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2183193,62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488166,48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2183189,07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488170,61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2183170,91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2183156,12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2183156,20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2182034,99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2182037,14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2182037,34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488333,00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2182040,71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2182043,10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488361,76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2182047,82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2182049,80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2182066,46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488432,20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2182088,04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2182074,73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2182073,77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488463,43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2182074,96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2182080,65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488537,98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2181993,54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488527,89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2181985,76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2181983,28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488519,75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2181980,24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2181976,29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2181976,02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2181961,06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488493,59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2181960,16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488475,12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2181953,86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488462,88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2181952,00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2181951,37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2181961,91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2181964,75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2181972,05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2181975,66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2181974,94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488400,46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2181974,22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2181971,27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488387,47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2181971,00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488376,42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2181970,45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2181995,98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2181994,82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н959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488337,23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2181953,95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2181953,64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488328,67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2181952,66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2181952,10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488310,47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2181951,69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488308,78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2181973,75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2181999,03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2182014,44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2182017,98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488275,02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2182018,81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488260,32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2182019,09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2182733,32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488375,76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2182844,99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488385,68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2182840,88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2182828,89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488425,34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2182819,32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2182817,66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488479,31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2182793,88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2182792,59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488477,35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2182781,57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2182780,34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488476,40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2182764,96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2182751,71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488472,48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2182743,06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488467,88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2182732,85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488453,58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2182711,40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2182710,21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488451,49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2182737,27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2182761,28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488404,16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2182755,27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488416,26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2182694,47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2182698,86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488441,23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2182693,36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2182680,61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2182680,20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488416,53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2182664,94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488414,46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2182661,41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2182645,47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2182644,35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488404,26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2182630,96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2182628,11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2182611,33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2182610,33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2182610,29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2182610,30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488397,42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2182648,61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488346,45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2182645,89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2182686,35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2182853,77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2182853,79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488419,64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2182856,66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2182963,46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2182980,89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488453,47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2183014,79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2183029,58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2183041,98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488544,37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2183039,27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488572,39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2183028,48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2182974,74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2182969,02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2182932,93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2182857,66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2182810,47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488541,20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2182806,04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2182758,13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488556,31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2182711,59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488463,48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2182609,00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2182606,83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2182606,60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2182610,82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2182625,65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2182637,08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2182650,53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488448,27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2182663,98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488460,29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2182677,16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2182678,52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2182697,34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2182697,47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488489,26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2182719,84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488490,25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2182721,64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488495,68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2182733,68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488496,34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2182735,51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488499,22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2182746,02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2182747,88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2182762,46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2182763,23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2182778,38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488503,48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2182786,99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488506,37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2182793,11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2182802,79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2182808,70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2182816,58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488558,70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2182816,90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2182826,56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2182826,63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2182837,56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2182860,90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488614,28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2182861,49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2182925,45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488605,82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2182938,55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488542,09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2182990,44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488499,17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2182992,44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2182992,10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2182958,17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2182854,21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2182851,38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488605,65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2182860,89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488576,92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2182850,05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488550,73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2182840,60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2182832,61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488518,66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2182831,93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488502,05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2182824,47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2182821,27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488492,54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2182815,30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2182839,68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2182849,35</w:t>
            </w:r>
          </w:p>
        </w:tc>
      </w:tr>
      <w:tr w:rsidR="0042795B" w:rsidTr="0042795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488425,13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2182851,17</w:t>
            </w:r>
          </w:p>
        </w:tc>
      </w:tr>
    </w:tbl>
    <w:p w:rsidR="0042795B" w:rsidRDefault="0042795B" w:rsidP="0042795B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42795B" w:rsidTr="0042795B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5B" w:rsidRDefault="0042795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00675" cy="6477000"/>
                  <wp:effectExtent l="19050" t="0" r="9525" b="0"/>
                  <wp:docPr id="26" name="Рисунок 46" descr="temp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emp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95B" w:rsidRDefault="0042795B">
            <w:pPr>
              <w:jc w:val="center"/>
              <w:rPr>
                <w:sz w:val="22"/>
                <w:szCs w:val="22"/>
              </w:rPr>
            </w:pPr>
          </w:p>
          <w:p w:rsidR="0042795B" w:rsidRDefault="0042795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1:20290</w:t>
            </w:r>
          </w:p>
          <w:p w:rsidR="0042795B" w:rsidRDefault="0042795B">
            <w:pPr>
              <w:rPr>
                <w:sz w:val="22"/>
                <w:szCs w:val="22"/>
              </w:rPr>
            </w:pPr>
          </w:p>
          <w:p w:rsidR="0042795B" w:rsidRDefault="0042795B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2795B" w:rsidRDefault="0042795B" w:rsidP="0042795B">
      <w:pPr>
        <w:jc w:val="center"/>
        <w:rPr>
          <w:sz w:val="28"/>
          <w:szCs w:val="28"/>
        </w:rPr>
      </w:pPr>
    </w:p>
    <w:p w:rsidR="0042795B" w:rsidRDefault="0042795B" w:rsidP="0021684B">
      <w:pPr>
        <w:jc w:val="center"/>
        <w:rPr>
          <w:b/>
          <w:sz w:val="28"/>
          <w:szCs w:val="28"/>
        </w:rPr>
      </w:pPr>
      <w:r w:rsidRPr="005C3EA6">
        <w:rPr>
          <w:b/>
          <w:sz w:val="28"/>
          <w:szCs w:val="28"/>
        </w:rPr>
        <w:lastRenderedPageBreak/>
        <w:t xml:space="preserve">Схема расположения зоны </w:t>
      </w:r>
      <w:r w:rsidR="00951B10">
        <w:rPr>
          <w:b/>
          <w:sz w:val="28"/>
          <w:szCs w:val="28"/>
        </w:rPr>
        <w:t>Т-1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951B10" w:rsidTr="00951B1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951B10" w:rsidTr="00951B1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482784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951B10" w:rsidTr="00951B10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951B10" w:rsidTr="00951B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B10" w:rsidRDefault="00951B10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486964,40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2183077,01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486966,57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2183086,04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486970,28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2183102,82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486970,36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2183103,36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2183184,45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487022,98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2183172,51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487016,81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2183141,51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487015,26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487037,58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487037,73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487065,03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2183241,30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2183224,89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487047,77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487072,74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487089,60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487054,52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2183187,05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487043,57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2183148,24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487043,57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2183148,22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2183108,11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487075,48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2183108,11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487122,69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2183108,54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2183121,83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2183135,58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2183139,73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2183144,12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487197,21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2183273,34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2183489,56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2183773,69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2183866,37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2183861,57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2183707,91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2183702,41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2183593,00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487097,06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2183551,17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487089,26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2183381,47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487083,56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2183347,80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487083,54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2183347,71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2183316,23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487079,39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2183481,29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487081,27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2184020,48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487089,97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2184020,85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2183989,65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487091,95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2183989,02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2183950,73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2183907,89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2183905,27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487110,22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2183898,07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2183884,93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2183880,81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2183879,28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487183,85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2183880,69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2183880,94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2183880,95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2183880,78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2183879,91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487215,87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2183876,20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2183871,44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2183863,86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2183858,88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2183854,85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2183853,77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2183853,99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2183854,15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2183851,16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487451,94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2183846,25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487462,63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2183845,43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2183857,90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2183914,82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487464,74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2183961,68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2183967,24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2183968,51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2183969,88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2183971,24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2183986,23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2183982,26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487465,42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2183976,66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487465,65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2183981,66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2183975,16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487484,72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2183960,77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2183784,69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2183780,11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487480,27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2183762,67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487480,64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2183760,61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2183726,20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2183724,38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2183683,74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2183683,00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2183613,54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2183589,55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2183589,07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487458,13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2183501,05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2183498,41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2183497,56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2183446,65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487446,60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2183433,20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487446,03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2183430,70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2183412,60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487438,41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2183386,53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2183369,62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2183369,55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2183354,87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2183353,85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2183331,62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2183324,05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2183318,85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487441,16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2183309,54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2183291,80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487466,11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2183279,45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487466,20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2183279,36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2183252,43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2183235,70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487510,61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2183222,62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2183220,89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487530,44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2183208,43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2183206,26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2183191,73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487537,63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487540,44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2183170,49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2183155,00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487544,44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2183160,69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487551,97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2183198,07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2183235,79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2183238,82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2183257,70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2183265,85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2183265,01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487658,12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2183264,81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487653,00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2183244,87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2183245,51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487625,16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2183238,38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487577,96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2183225,76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487564,22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2183154,03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487561,09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2183149,27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2183096,74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487556,95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487634,44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2183094,51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2183092,15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2183092,15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487646,50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2183092,32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2183093,44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2183096,00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2183095,35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2183099,85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2183102,98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2183180,28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2183211,25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2183206,57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487727,55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2183096,46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487723,79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2183080,71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2183079,01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487695,95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2183072,13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487675,15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487665,61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2183067,87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2183067,01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2183057,15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2183056,73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2183046,63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2183038,58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2183028,94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2183020,59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2183015,83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2183014,67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2183073,09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2183073,32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2183115,44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2183115,44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487789,30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487791,95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2183221,03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2183218,10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2183213,19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2183157,71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2183115,36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2183115,36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2183073,35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487825,12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2183012,71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487852,21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2183012,16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487851,96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2183106,17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2183105,28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487863,54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2183105,78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487848,78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2183106,03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2183202,49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2183216,98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2183218,94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2183228,01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487855,72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2183231,68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2183237,53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2183231,38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2183230,82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2183229,52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487867,78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2183214,52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2183168,95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487865,73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2183156,11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2183138,68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487868,55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2183119,17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487878,33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2183117,18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487886,64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2183118,96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487970,89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2183121,08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2183139,09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2183158,87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487975,16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2183167,97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2183177,44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2183192,30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2183213,20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2183213,62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2183224,81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2183225,96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2183235,93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2183241,10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2183244,22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487922,83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2183239,95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487862,26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2183239,07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487794,03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2183236,69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487796,70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2183256,79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2183259,06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487861,75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2183259,07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2183260,25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2183260,44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2183244,35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488045,46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2183246,05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2183150,49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2183126,14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2183123,30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2183127,96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2183129,64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2183131,42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2183138,27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2183137,74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2183141,62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488146,60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2183143,72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488199,82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2183147,00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488181,30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2183155,05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488156,21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2183181,74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488138,67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488117,43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2183200,94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2183204,45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488099,18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2183234,87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2183239,47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2183242,60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2183245,08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2183229,90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2183219,79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488191,52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2183198,47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2183172,81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2183191,79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488128,17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2183221,83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488187,48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2183162,01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488220,33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2183149,39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2183151,34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2183152,19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488252,43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2183152,59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2183154,26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2183175,75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488305,18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2183219,89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2183246,73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488366,21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2183259,83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488376,63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2183270,00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2183284,73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488420,64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2183307,22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2183329,42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488453,66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2183347,63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2183357,16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488469,18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2183376,34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488575,48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2183576,92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488593,70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2183613,48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488593,87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2183615,25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2183616,89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488607,44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2183629,27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488610,58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2183631,59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2183636,33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2183637,62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2183638,98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2183638,90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488647,18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2183637,20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488651,53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2183635,54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2183637,22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2183651,52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488664,16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2183644,85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488679,34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2183561,34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488678,09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2183556,60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488677,54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2183554,99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2183529,79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488656,49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2183498,68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488648,49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2183465,65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488648,17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2183464,57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488637,83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2183434,22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2183433,81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488629,31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2183411,82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2183391,73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2183390,10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2183377,21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2183375,86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488598,00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2183338,56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488597,80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2183338,21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2183312,95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488581,75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2183311,12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2183307,63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488576,99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2183308,66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488544,93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2183269,49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2183268,70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488543,66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2183267,94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488537,89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2183260,89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2183237,37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2183175,47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2183155,89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2183153,11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488460,69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2183152,03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2183120,00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2183119,61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488388,92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2183084,35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2183083,25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488370,79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2183072,00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2183066,87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2183062,95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2183055,47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488364,82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2183043,82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488364,87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2183043,20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488365,89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2183024,11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488364,07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2183012,92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488363,69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2182991,38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488357,61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2182990,91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488346,93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2182959,72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2182957,69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488336,87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2182941,24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2182940,14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2182930,48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488326,53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2182927,56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488316,53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2182920,27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488315,47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2182919,58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2182911,95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488300,44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2182911,02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2182894,22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2182894,13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2182878,02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2182878,01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2182863,94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488395,46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2182863,88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488425,13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2182851,17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2182849,35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2182839,68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488492,54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2182815,30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2182821,27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488502,05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2182824,47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488518,66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2182831,93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2182832,61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488550,73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2182840,60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488576,92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2182850,05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488605,81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2182860,95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2182837,56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2182826,63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488585,49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2182826,56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488558,70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2182816,90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2182816,58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2182808,70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488514,79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2182802,79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488506,37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2182793,11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488503,48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2182778,38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2182763,23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488501,27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2182762,46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2182747,88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488499,22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2182746,02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488496,34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2182735,51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488495,68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2182733,68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488490,25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2182721,64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488489,26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2182719,84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2182697,47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2182697,34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2182678,52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488460,29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2182677,16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488448,27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2182650,53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2182637,08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2182625,65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2182610,82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2182599,58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488435,86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2182562,73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2182562,06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488441,05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2182526,12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488441,16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2182524,99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2182487,53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2182487,07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488443,72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2182435,41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488444,56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2182394,77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2182353,60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2182194,02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488471,75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2182193,70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2182171,16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2182166,94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488473,29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2182160,41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2182157,69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2182151,85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488466,82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488461,77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2182143,26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2182141,49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2182139,63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488450,80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2182138,11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2182137,64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488441,89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2182146,60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2182144,48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488362,99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2182142,24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2182139,74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2182133,29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2182129,39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488088,01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2182129,78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2182030,58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2182029,91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488196,38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2182030,86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2182034,99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488260,32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2182019,09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488254,31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2182018,96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2182015,81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2182014,37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488087,54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2182013,10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488089,30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2181995,33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488091,43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2181981,26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2181942,51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488097,44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2181922,72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2181922,87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2181924,10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2181925,91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488265,18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2181924,86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2181923,42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488305,86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2181924,16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2181907,70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2181907,62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2181912,44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2181903,59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2181901,09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488104,95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2181884,62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2181803,65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2181808,10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488228,79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2181783,11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488108,87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2181778,67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2181802,73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488079,90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488080,70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488079,88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2181879,71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2181830,06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2181788,81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2181758,84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2181762,77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487801,71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2181752,90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2181716,22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2181676,21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487841,52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2181661,96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487841,54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2181661,92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2181658,36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2181658,61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2181668,63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2181668,69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487970,33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2181671,91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2181669,50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2181655,40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487971,78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2181651,96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2181648,76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487864,88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2181640,44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2181612,71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2181612,60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2181589,54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2181591,29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487907,88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2181591,33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2181591,07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487919,98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2181590,19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2181576,97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2181571,73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2181569,16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2181561,15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2181521,63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2181521,53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2181503,54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487923,12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2181495,88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487915,37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2181489,72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487929,03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2181459,91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487903,48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2181455,75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487880,79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2181505,26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487871,73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2181528,33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2181504,83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2181511,70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487858,17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2181549,50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487858,19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2181549,55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2181556,37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2181568,46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2181637,68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487800,21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2181636,77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2181634,23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2181636,24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2181642,83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487718,51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2181665,08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487718,02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2181667,96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487730,25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2181670,75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487737,52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2181672,60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2181668,25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2181667,99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487740,18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2181654,55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2181656,76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2181656,76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487816,15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2181657,37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487812,29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2181665,91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2181688,98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487763,66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2181786,51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487762,53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2181790,06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2181782,08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2181777,30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487686,94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2181766,57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487682,69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2181781,80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2181782,79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487712,25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2181787,20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2181803,59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487753,05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2181834,68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2181902,50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2181967,69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2181964,25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2181979,10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487702,77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2181978,54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2181975,95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2181966,37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487690,48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2181958,65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2181955,80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2181955,35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2181968,38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2181970,70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2181977,59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487705,67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2182007,92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487726,66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2182029,92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487726,82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2182030,08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2182040,53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2182043,87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2182045,89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2182161,34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2182149,99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487592,61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2182147,64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2182138,29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487526,28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2182136,15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487522,53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2182154,01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2182150,42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487559,44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2182153,66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2182157,05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2182159,70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2182167,53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487729,31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2182179,16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2182183,24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2182315,42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2182314,67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2182314,18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2182313,91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2182310,46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2182310,16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487490,73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2182306,02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2182298,69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2182298,41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2182318,64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2182319,43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2182320,91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2182322,73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487629,69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2182326,55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487654,24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2182327,59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487693,69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2182329,07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2182330,82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2182426,44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2182425,12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н639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2182424,61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487637,27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2182424,95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2182422,49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487583,28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2182421,98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2182418,50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2182418,36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487480,26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2182418,11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2182434,95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487496,42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487569,10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2182441,13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2182442,80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2182499,24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487701,22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2182499,01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487684,02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2182497,22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2182494,83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2182529,71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2182529,71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2182533,44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2182537,00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2182533,46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2182530,11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2182528,95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2182528,74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2182548,03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487479,88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2182544,59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487482,48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2182543,33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487502,35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2182544,36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487552,71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2182545,03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2182545,55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2182552,24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487701,20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2182554,51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487696,50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2182647,23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2182648,04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2182645,15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487494,05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2182640,25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2182639,59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487461,04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487455,56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487489,12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2182658,57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2182659,56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н692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2182659,82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2182661,00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2182661,66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487692,84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2182664,60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487692,45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2182761,21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2182760,62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2182750,47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487442,07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2182749,75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487405,03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2182753,39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2182754,66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2182752,25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487372,52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2182763,66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487400,64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2182762,45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487476,10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2182765,93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2182770,36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2182771,60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2182775,50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2182776,78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2182778,49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487685,02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2182820,37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2182879,19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2182870,17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2182868,72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2182868,06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2182867,32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2182876,52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487518,95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2182880,53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2182887,96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487612,54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2182895,66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487652,44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2182897,53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487677,18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2182899,30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2182920,01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2182979,31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2182979,40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2183023,90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2183025,12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2183038,43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2183038,47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487642,76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2183053,20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2183060,94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2183064,08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2183066,13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2183068,91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487557,55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2183072,90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487527,18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487522,28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2183072,35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2183073,09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487513,09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487510,86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н745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487494,17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2183069,46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487426,92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2183078,34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2183078,97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2183079,10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2183079,72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2183080,00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2183080,53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2183083,30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2183017,34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2183003,35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2182965,78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2182965,90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2182972,81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2183071,07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2183077,97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2183061,42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2182902,95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2182805,89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2182743,65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2182727,80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2182640,19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2182638,97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2182626,00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487244,69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2182605,68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2182604,13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2182604,41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2182544,97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2182522,23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2182515,27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487364,82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2182484,44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2182460,89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2182413,59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487373,01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2182412,74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2182390,95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2182328,89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2182300,41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2182297,13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2182285,55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2182268,84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н799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487383,37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2182252,72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2182188,31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487391,79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2182070,71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487402,32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2182070,48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2182068,95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487438,93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2182067,77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487455,12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2182067,68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2182057,62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2182053,57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487470,32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2182047,56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487469,46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2182047,59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2182049,20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2182051,41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2182051,16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2182048,44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487276,27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2182043,27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2181978,41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2181973,13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2181949,78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2181948,68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487477,33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2181956,97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2181955,46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2181955,60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2181935,15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487449,02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2181937,02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2181936,98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2181843,00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487291,49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2181818,78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487274,50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2181817,63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487272,85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2181842,01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487267,02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2181928,49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487266,66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2181933,05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2181931,30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2181921,56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2181914,81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2181936,43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487164,43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2181942,65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2181932,82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2181906,02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н853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2181871,66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2181850,08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2181841,95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2181839,92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487180,09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2181886,21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2181885,83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487214,27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2181840,01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2181839,79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2181833,34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487206,92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2181834,46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487157,31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2181828,37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2181834,61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487150,52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2181836,33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2181859,85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2181861,67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2181890,48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487133,90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2181896,97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2181910,11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487136,59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2181975,66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2182302,76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486985,68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487006,06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487009,90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487009,80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2182952,11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487018,09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2182819,85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487034,42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2182771,42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2182774,42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487112,98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2182754,46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487038,27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2182751,55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2182606,87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2182608,73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2182602,80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2182603,40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2182644,93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2182670,49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2182716,63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2182739,86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2182792,37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2182812,72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2182862,77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2182917,33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2182946,65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2183005,56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н907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2183014,46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2183049,08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2183075,18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487190,39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2182856,50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487060,11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2182833,41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487028,24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2182829,38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487037,82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2182500,31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2182392,40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487056,07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2182363,63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2182347,86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2182349,80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2182438,98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487114,60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2182466,48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487114,19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2182483,13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2182541,36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2182585,85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2182585,02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487045,60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2182580,08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487076,52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2182327,60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487096,20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2182258,06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487128,40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2182144,32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487154,84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487147,85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2182257,13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2182102,25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487160,37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2182102,11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487140,52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2182101,52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2182069,88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487159,35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2182032,46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2182009,77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2181997,83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2181990,72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2181959,87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487170,67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2181950,71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2181941,22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2181941,22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487202,20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2181940,71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2181942,67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2181943,59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н961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2181946,14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2181950,21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2181951,32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2182024,29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487252,14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2182113,18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487251,11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2182139,14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487250,77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2182149,48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2182222,76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2182239,80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2182339,48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2182332,56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487123,09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2182587,10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487124,85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2182492,22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2182423,83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2182384,03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487138,41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2182361,52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2182360,22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487142,49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2182355,87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2182352,67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487185,46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2182352,25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487213,39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2182354,51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2182357,51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2182357,77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2182368,45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2182390,88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487235,20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2182416,11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2182586,54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2183846,86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487192,34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2183807,42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2183748,12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487258,55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2183746,83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2183744,35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2183743,84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2183743,12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487368,07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2183742,86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487402,23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2183741,76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487460,16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2183738,32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2183781,87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487439,53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2183822,28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2183826,57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487390,84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2183835,41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2183838,89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2183839,11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487275,44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2183842,57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487196,85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2183733,35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487198,72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2183699,89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2183635,02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2183628,08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487382,26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2183627,89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487444,65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2183625,98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2183625,13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2183635,00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487460,53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2183718,84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487418,03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2183723,62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2183724,72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487337,98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2183726,59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487316,62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2183727,40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2183731,77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487201,72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2183530,22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487202,13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2183515,67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2183516,04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487304,76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2183520,39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2183520,56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2183521,83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2183521,83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487416,56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2183524,01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2183521,57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2183584,83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2183608,23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487454,38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2183612,21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2183616,90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2183618,01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2183618,03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487316,83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487220,00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2183620,57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2183497,93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2183453,29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487209,17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2183423,29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2183243,10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2183230,42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487233,22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2183193,47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2183195,81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2183196,42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487300,34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2183502,73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2183497,82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2183168,19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2183098,67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487323,09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2183100,65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2183097,02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2183096,76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2183098,28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2183102,11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487486,44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487508,06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2183093,23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2183173,93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487509,95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487490,06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2183228,19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2183275,60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2183305,36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487409,46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2183321,22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487413,40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2183353,28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2183502,83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487420,53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2183504,62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2183507,08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2183510,13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487375,53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2183511,40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487317,38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2183506,32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487320,69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2183461,73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2183415,71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2183348,03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487341,34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2183240,73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487346,13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487384,42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487395,75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2183203,96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487398,14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2183197,82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487398,50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2183197,88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487414,68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2183170,42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2183176,21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487371,98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2183182,98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487316,49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2183183,84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2183186,44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487220,18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2183185,61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487245,43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2182588,77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2182351,77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487281,27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2182353,89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487282,26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2182338,17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2182335,68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487260,83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2182324,51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2182324,51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2182306,27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2182306,28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2182173,68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487271,76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2182121,56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2182077,56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487276,64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2182064,08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487276,85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2182064,10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487277,13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2182061,33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2182060,99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487338,15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2182065,73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2182068,50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487369,60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2182184,31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2182217,79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487356,49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2182323,73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2182346,28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2182346,26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487351,34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2182368,38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2182369,81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487353,16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2182454,87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487352,56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2182478,01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2182582,41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487347,02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2182592,63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2182592,47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487274,56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2182590,51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2183966,25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2183971,24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2183966,22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487271,06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2181765,07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2181747,16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487291,03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2181745,98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2181727,16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487308,13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2181726,80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487325,85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2181705,95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2181703,45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2181701,70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2181729,47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487670,80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2183013,73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487704,12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2182891,34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487803,29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2182897,88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2182899,71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2182899,74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487803,92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2182897,80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2182896,58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487882,66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2182897,60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2182906,06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2182926,99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2182933,64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2182960,00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2182960,58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2182992,12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2182990,11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2182995,87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2182989,04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2182988,23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2182988,23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2182995,87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487706,35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2182869,51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2182778,68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487780,43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2182781,02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487802,72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487878,96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2182784,18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487917,77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2182784,96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487969,03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2182786,87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2182832,56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2182886,96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487857,48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2182882,74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487836,97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2182881,72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487769,16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2182876,63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487728,90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2182873,33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2182762,70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487714,12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2182719,30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2182698,38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487717,50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2182668,21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2182669,82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487930,63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2182674,91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2182676,09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2182677,53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2182697,72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487975,80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2182726,44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2182775,70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487817,15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2182767,73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2182764,13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2182537,17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487734,02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2182445,40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2182445,61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2182448,44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487887,13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2182449,82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2182452,43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487987,21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2182458,96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2182535,93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2182535,94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2182540,98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2182550,04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2182550,26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487983,90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2182552,41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487859,50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2182547,66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2182539,88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487750,36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2182538,14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2182429,53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2182334,75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2182334,85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2182335,22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487812,81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2182335,10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2182336,95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487855,57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2182337,61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2182341,58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2182323,81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2182323,80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487893,73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2182325,70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487861,55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2182326,46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2182320,53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487780,37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2182319,94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2182316,73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487755,11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2182134,38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487756,35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2182123,28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2182123,08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2182127,09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2182131,88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487836,33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2182143,21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2182176,57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2182137,99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2182131,38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487945,54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2182132,86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487966,23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2182134,93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2182135,83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487989,20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2182136,68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2182140,15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2182140,32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488050,73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2182141,09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2182141,75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2182145,22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2182145,43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2182145,43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488076,76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2182145,84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2182145,99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488111,10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2182147,53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2182148,83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2182150,08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488180,47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2182150,42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2182229,04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488178,60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2182251,59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2182451,46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2182444,25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488041,82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2182442,50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2182439,95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2182436,18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488008,35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2182436,15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2182367,16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2182307,00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2182273,92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488056,54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2182268,78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2182212,24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2182211,22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2182156,89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2182146,38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2182155,94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2182171,96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488063,89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2182202,72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2182216,43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2182226,00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488037,89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2182260,88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488006,17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2182288,37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487964,86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2182244,50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487964,69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2182244,33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487930,09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2182237,77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487950,38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2182258,30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2182305,95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2182366,08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2182366,13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2182435,12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2182433,36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2182437,92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2182436,47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2182435,07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487800,71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2182434,93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487743,02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2182651,58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487746,27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2182589,40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2182558,19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487753,87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2182558,39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2182560,06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2182559,64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2182563,31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2182568,34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2182580,92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2182590,72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2182609,57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487980,21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2182633,12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2182662,26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2182657,11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2182655,75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487801,45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2182654,56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487778,31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2182653,72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487771,03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2182653,27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487754,16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2182112,59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2182037,03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487761,07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2182016,96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487809,76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2182017,52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487854,72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2182019,30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487873,77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2182020,08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487910,96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2182020,81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2182021,49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2182020,98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2182021,23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488025,13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2182025,05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488072,09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2182027,14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2182114,08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2182125,17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2182126,30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2182121,03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2182119,47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2182118,29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487897,32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2182117,69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487847,14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2182116,44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487843,54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2182115,62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487841,11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2182114,86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н1335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487836,95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2182114,65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2181998,44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487770,02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2181903,49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487790,91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487838,66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2181897,49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2181900,74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487919,45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2181904,87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487924,17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2181905,13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487933,78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2181905,42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2181910,61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2181914,54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2181918,84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488081,23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2181938,17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2181985,97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488048,82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487967,85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2182010,07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2182009,58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487942,27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2182008,82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487892,33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2182006,43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2182006,43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2181887,40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2181888,73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2183094,27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2183023,95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487994,98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2183011,33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488059,84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2183015,03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2183026,86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2183075,82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2183094,61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488130,14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2183117,47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2183111,96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2183109,22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487976,40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2183107,55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2182995,78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2182903,33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488065,82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2182909,39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2182911,47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2182913,76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2182941,63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2182953,47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2182998,52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2183003,94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2183008,08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2183002,58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2183001,07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н1389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488003,52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2182999,88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2182889,72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2182837,22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2182827,81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2182790,98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2182794,08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488086,92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2182795,60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2182798,62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488143,22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2182840,83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2182851,79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2182852,39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488139,38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2182893,76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2182775,55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2182770,58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2182760,92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2182755,60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2182698,71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2182677,93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2182681,31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488087,20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2182683,69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488154,29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2182687,49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2182774,68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2182783,44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2182783,50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488107,04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2182782,87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2182780,81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487997,36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2182649,90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488000,54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2182567,94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488032,93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2182568,23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2182569,43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488078,79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2182571,22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488095,15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2182571,95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488117,13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2182572,92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2182579,63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488158,44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2182595,18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488157,93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2182628,10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488126,58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2182671,11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488117,17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2182670,50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2182664,47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2182554,91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488001,38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2182542,70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488006,88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2182483,04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488009,08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2182456,36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488013,08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2182453,00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2182453,31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488105,45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2182458,31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2182462,39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2182470,01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2182563,77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н1443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2182556,46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488159,02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2183021,05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2182924,53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488162,01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2182915,14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488214,75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2182914,69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488256,14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2182919,69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2182941,75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2183142,83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2183133,76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2182895,60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488163,19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2182782,48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488169,94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2182663,96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2182581,84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488179,58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2182517,35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488183,33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2182388,45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488202,56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2182183,24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2182153,34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488248,42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2182153,41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488300,42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2182200,13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488291,11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2182423,00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2182449,02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488285,88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2182553,84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2182617,19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2182623,28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2182641,37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2182644,89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488294,93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2182643,13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2182560,10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2182440,12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2182415,54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488307,78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2182401,33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2182308,88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2182284,92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488320,34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2182186,57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2182160,78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488322,69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2182152,83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488399,01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2182154,58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2182154,39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488426,47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2182155,49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488434,95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2182155,07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488452,42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2182161,89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488420,71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2182382,09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488418,87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2182519,65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2182610,29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2182610,33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2182611,33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2182628,11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488404,26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2182630,96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488407,99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2182644,35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2182645,47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н1497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488414,46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2182661,41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488416,53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2182664,94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2182680,20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2182680,61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488441,23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2182693,36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488453,58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2182711,40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488467,88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2182732,85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488472,48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2182743,06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488474,86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2182751,71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488476,40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2182764,96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2182780,34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488477,35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2182781,57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2182792,59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488479,31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2182793,88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488428,00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2182817,66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488425,34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2182819,32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2182828,89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488385,68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2182840,88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488351,86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2182854,91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488312,83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2182870,96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2182883,47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488261,59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2182889,32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488261,17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2182896,79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2183136,62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488269,09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2183084,77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488276,84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2182926,67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488291,19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2182932,74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2182940,75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488302,31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2182940,85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488310,13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2182946,54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2182946,63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488313,56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2182949,10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488331,39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2182981,65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488343,67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2183034,12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2183066,24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2183081,40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488377,02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2183103,29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2183169,52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2183215,23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488500,98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2183245,82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488538,19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2183295,77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488562,68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2183321,93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2183368,07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2183426,39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488620,40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2183437,32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488624,30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2183457,92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2183507,84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488645,24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2183535,64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488657,70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2183569,55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488664,23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2183583,53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488666,51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2183603,37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488628,71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2183619,64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488609,37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2183605,47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488597,64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2183584,77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488592,48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2183575,31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2183517,26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488542,05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2183494,21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488492,98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2183394,91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488488,37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2183387,25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488483,24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2183368,13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488440,28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2183308,41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488434,13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2183300,91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488405,36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2183267,56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488345,72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2183213,81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488296,98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2183165,78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488292,20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2183160,99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487065,28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2183086,34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2183089,28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2183089,57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487190,39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2183090,83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487203,22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2183091,20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2183075,18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2183070,31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487205,66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2183049,08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2183014,46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487207,59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2183005,56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2182956,52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2182946,65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2182917,33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2182862,77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2182812,72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487216,83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2182792,37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2182739,86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2182716,63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2182670,49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487225,72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2182666,90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2182644,93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487226,21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2182603,40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487223,01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2182603,27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487276,92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2181938,46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487285,03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2181818,34</w:t>
            </w:r>
          </w:p>
        </w:tc>
      </w:tr>
    </w:tbl>
    <w:p w:rsidR="00951B10" w:rsidRDefault="00951B10" w:rsidP="00951B10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951B10" w:rsidTr="00951B10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675" cy="6477000"/>
                  <wp:effectExtent l="19050" t="0" r="9525" b="0"/>
                  <wp:docPr id="48" name="Рисунок 48" descr="temp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emp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B10" w:rsidRDefault="00951B10">
            <w:pPr>
              <w:jc w:val="center"/>
              <w:rPr>
                <w:sz w:val="22"/>
                <w:szCs w:val="22"/>
              </w:rPr>
            </w:pPr>
          </w:p>
          <w:p w:rsidR="00951B10" w:rsidRDefault="00951B10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1:19740</w:t>
            </w:r>
          </w:p>
          <w:p w:rsidR="00951B10" w:rsidRDefault="00951B10">
            <w:pPr>
              <w:rPr>
                <w:sz w:val="22"/>
                <w:szCs w:val="22"/>
              </w:rPr>
            </w:pPr>
          </w:p>
          <w:p w:rsidR="00951B10" w:rsidRDefault="00951B10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951B10" w:rsidRDefault="00951B10" w:rsidP="00951B10">
      <w:pPr>
        <w:jc w:val="center"/>
        <w:rPr>
          <w:sz w:val="28"/>
          <w:szCs w:val="28"/>
        </w:rPr>
      </w:pPr>
    </w:p>
    <w:p w:rsidR="00951B10" w:rsidRDefault="00951B10" w:rsidP="0021684B">
      <w:pPr>
        <w:jc w:val="center"/>
        <w:rPr>
          <w:b/>
          <w:sz w:val="28"/>
          <w:szCs w:val="28"/>
        </w:rPr>
      </w:pPr>
    </w:p>
    <w:p w:rsidR="00951B10" w:rsidRDefault="00951B1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51B10" w:rsidRDefault="00951B10" w:rsidP="0021684B">
      <w:pPr>
        <w:jc w:val="center"/>
        <w:rPr>
          <w:b/>
          <w:sz w:val="28"/>
          <w:szCs w:val="28"/>
        </w:rPr>
      </w:pPr>
      <w:r w:rsidRPr="005C3EA6">
        <w:rPr>
          <w:b/>
          <w:sz w:val="28"/>
          <w:szCs w:val="28"/>
        </w:rPr>
        <w:lastRenderedPageBreak/>
        <w:t xml:space="preserve">Схема расположения зоны </w:t>
      </w:r>
      <w:r w:rsidR="001002E3">
        <w:rPr>
          <w:b/>
          <w:sz w:val="28"/>
          <w:szCs w:val="28"/>
        </w:rPr>
        <w:t>ОХ-2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951B10" w:rsidTr="00951B1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951B10" w:rsidTr="00951B1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  1160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951B10" w:rsidTr="00951B10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951B10" w:rsidTr="00951B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B10" w:rsidRDefault="00951B10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2182984,26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2182984,69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2182969,36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2182968,76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2183060,23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487658,91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2183061,27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487660,69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2183047,83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2183046,79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487674,14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2183178,04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487675,86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2183192,70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2183191,99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487682,96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2183201,10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487700,38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2183199,06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487705,53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2183189,26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2183174,57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2183276,67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487687,78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2183287,52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2183286,62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2183275,77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2183264,96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487713,01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2183277,25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487722,74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2183276,37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2183253,99</w:t>
            </w:r>
          </w:p>
        </w:tc>
      </w:tr>
      <w:tr w:rsidR="00951B10" w:rsidTr="00951B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487713,20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2183254,85</w:t>
            </w:r>
          </w:p>
        </w:tc>
      </w:tr>
    </w:tbl>
    <w:p w:rsidR="00951B10" w:rsidRDefault="00951B10" w:rsidP="00951B10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951B10" w:rsidTr="00951B10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10" w:rsidRDefault="00951B1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57825" cy="3162300"/>
                  <wp:effectExtent l="19050" t="0" r="0" b="0"/>
                  <wp:docPr id="50" name="Рисунок 50" descr="temp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emp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1030" r="-1059" b="30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B10" w:rsidRDefault="00951B10">
            <w:pPr>
              <w:jc w:val="center"/>
              <w:rPr>
                <w:sz w:val="22"/>
                <w:szCs w:val="22"/>
              </w:rPr>
            </w:pPr>
          </w:p>
          <w:p w:rsidR="00951B10" w:rsidRDefault="00951B10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1:2460</w:t>
            </w:r>
          </w:p>
          <w:p w:rsidR="00951B10" w:rsidRDefault="00951B10">
            <w:pPr>
              <w:rPr>
                <w:sz w:val="22"/>
                <w:szCs w:val="22"/>
              </w:rPr>
            </w:pPr>
          </w:p>
          <w:p w:rsidR="00951B10" w:rsidRDefault="00951B10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951B10" w:rsidRDefault="00951B10" w:rsidP="00951B10">
      <w:pPr>
        <w:rPr>
          <w:b/>
          <w:sz w:val="28"/>
          <w:szCs w:val="28"/>
        </w:rPr>
      </w:pPr>
    </w:p>
    <w:p w:rsidR="001002E3" w:rsidRDefault="001002E3" w:rsidP="001002E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х</w:t>
      </w:r>
      <w:proofErr w:type="gramStart"/>
      <w:r>
        <w:rPr>
          <w:b/>
          <w:sz w:val="28"/>
          <w:szCs w:val="28"/>
        </w:rPr>
        <w:t>.</w:t>
      </w:r>
      <w:r w:rsidRPr="001002E3">
        <w:rPr>
          <w:b/>
          <w:sz w:val="28"/>
          <w:szCs w:val="28"/>
        </w:rPr>
        <w:t>К</w:t>
      </w:r>
      <w:proofErr w:type="gramEnd"/>
      <w:r w:rsidRPr="001002E3">
        <w:rPr>
          <w:b/>
          <w:sz w:val="28"/>
          <w:szCs w:val="28"/>
        </w:rPr>
        <w:t>узнецовский</w:t>
      </w:r>
      <w:proofErr w:type="spellEnd"/>
    </w:p>
    <w:p w:rsidR="001002E3" w:rsidRDefault="001002E3" w:rsidP="001002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Граница населенного пункта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D6797B" w:rsidTr="00D6797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D6797B" w:rsidTr="00D6797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647914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D6797B" w:rsidTr="00D6797B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D6797B" w:rsidTr="00D6797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7B" w:rsidRDefault="00D6797B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487129,22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2177366,31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2177255,46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2177263,57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487386,50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2177243,75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2177249,61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2177299,69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2177298,64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487689,55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2177296,17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487868,71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2177360,79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2177477,35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487973,61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2177483,03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488028,70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2177449,51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2177446,77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2177514,48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488223,69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2177540,82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2177655,89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2177743,20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488260,32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2177742,13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2177755,99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2177764,24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488442,94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2177781,56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2177791,98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488558,56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2177787,38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2177776,96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2177777,76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488635,38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2177758,27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2177721,77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488900,76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2177753,27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488922,77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2177802,07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488924,11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2177802,25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488920,89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2177825,42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489153,59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2177857,72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489133,21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2178004,56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488689,11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2177942,91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488213,53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2177877,65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488210,61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2177886,20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487245,67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2177756,06</w:t>
            </w:r>
          </w:p>
        </w:tc>
      </w:tr>
      <w:tr w:rsidR="00D6797B" w:rsidTr="00D679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2177720,69</w:t>
            </w:r>
          </w:p>
        </w:tc>
      </w:tr>
    </w:tbl>
    <w:p w:rsidR="00D6797B" w:rsidRDefault="00D6797B" w:rsidP="00D6797B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D6797B" w:rsidTr="00D6797B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97B" w:rsidRDefault="00D6797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675" cy="6477000"/>
                  <wp:effectExtent l="19050" t="0" r="9525" b="0"/>
                  <wp:docPr id="27" name="Рисунок 63" descr="temp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emp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97B" w:rsidRDefault="00D6797B">
            <w:pPr>
              <w:jc w:val="center"/>
              <w:rPr>
                <w:sz w:val="22"/>
                <w:szCs w:val="22"/>
              </w:rPr>
            </w:pPr>
          </w:p>
          <w:p w:rsidR="00D6797B" w:rsidRDefault="00D6797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1:12660</w:t>
            </w:r>
          </w:p>
          <w:p w:rsidR="00D6797B" w:rsidRDefault="00D6797B">
            <w:pPr>
              <w:rPr>
                <w:sz w:val="22"/>
                <w:szCs w:val="22"/>
              </w:rPr>
            </w:pPr>
          </w:p>
          <w:p w:rsidR="00D6797B" w:rsidRDefault="00D6797B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D6797B" w:rsidRDefault="00D6797B" w:rsidP="00D6797B">
      <w:pPr>
        <w:jc w:val="center"/>
        <w:rPr>
          <w:sz w:val="28"/>
          <w:szCs w:val="28"/>
        </w:rPr>
      </w:pPr>
    </w:p>
    <w:p w:rsidR="00D6797B" w:rsidRDefault="00D6797B" w:rsidP="001002E3">
      <w:pPr>
        <w:jc w:val="center"/>
        <w:rPr>
          <w:b/>
          <w:sz w:val="28"/>
          <w:szCs w:val="28"/>
        </w:rPr>
      </w:pPr>
    </w:p>
    <w:p w:rsidR="00D6797B" w:rsidRDefault="00D6797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6797B" w:rsidRDefault="00D6797B" w:rsidP="001002E3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>
        <w:rPr>
          <w:b/>
          <w:sz w:val="28"/>
          <w:szCs w:val="28"/>
        </w:rPr>
        <w:t>красных линий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FD2EBD" w:rsidTr="00FD2EB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FD2EBD" w:rsidTr="00FD2EB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424252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FD2EBD" w:rsidTr="00FD2EBD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FD2EBD" w:rsidTr="00FD2E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EBD" w:rsidRDefault="00FD2EBD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487161,33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2177437,40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2177457,37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2177554,72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487195,80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2177560,71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487210,51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2177615,52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2177678,67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487241,58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2177678,23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2177595,19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2177559,39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2177483,03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2177474,74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2177469,40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2177403,86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2177395,47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2177395,93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2177441,66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487739,79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2177478,40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2177504,36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2177507,61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2177512,08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487916,99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2177514,96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2177523,73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2177515,37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487949,81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2177497,87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2177488,32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2177481,00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2177476,85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2177441,83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487869,21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2177428,33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2177413,85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487820,99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2177391,58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2177376,60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2177343,48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487722,82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2177311,56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2177297,76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2177309,73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2177314,90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487660,99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2177319,09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2177317,73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487647,09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2177329,98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487608,30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2177319,22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2177316,97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487563,46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2177314,20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2177323,59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487439,56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2177313,18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2177313,96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2177317,40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487389,70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2177338,44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487374,95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2177342,67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487339,17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2177344,18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2177308,58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2177314,05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487297,53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2177325,00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2177342,99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487270,67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2177382,11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2177382,02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487236,36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2177382,70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2177385,71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487171,94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2177404,53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2177411,16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2177420,20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2177726,98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2177740,10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2177765,21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2177631,90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487458,04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2177614,01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2177600,98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487291,06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2177572,40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2177589,32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2177630,46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2177601,08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2177581,08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2177531,73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2177484,33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2177481,96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487641,09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2177482,11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487630,48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2177479,77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2177475,57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487527,25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2177462,51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487428,82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2177442,53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2177422,77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2177633,13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487715,55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2177646,79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487908,77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2177677,36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488037,42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2177694,09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2177713,66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488260,26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2177737,79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488264,87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2177726,70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488266,56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2177725,21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2177719,73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2177711,60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2177653,14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2177643,99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488248,95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2177636,25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2177614,34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488089,10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2177609,03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488028,56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2177596,76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2177595,06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488017,52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2177594,08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487985,08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2177578,34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2177558,10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2177556,21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487965,69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2177551,83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487950,92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2177540,71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2177530,41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487867,75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2177528,35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2177526,72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487846,16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2177522,59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2177517,61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487793,72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2177513,94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2177508,82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2177495,72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487675,20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2177491,34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2177489,70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2177488,60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2177497,17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2177510,24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2177523,54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2177566,17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2177579,69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2177784,95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488235,18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2177856,83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2177763,72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2177742,37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2177724,94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487700,11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2177669,72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2177568,73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2177572,03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2177592,21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2177600,24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2177553,47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2177547,38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488124,27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2177488,00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488100,54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2177491,18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2177499,18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488069,19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2177496,58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488066,58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2177501,29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488063,70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2177524,31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488071,32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2177525,34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488071,03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2177537,73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2177539,94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2177552,17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488061,23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2177556,59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488257,56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2177859,79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488414,90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2177880,02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488426,62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2177788,83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2177777,84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2177761,69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2177881,93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488578,52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2177901,30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488592,47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2177792,81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488563,15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2177801,76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2177804,70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2177807,09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488440,95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2177795,01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488593,38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2177903,30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488692,55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2177916,18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488715,52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2177737,52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2177731,14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2177790,65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2177784,69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488712,37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2177918,88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488811,54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2177931,77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488834,51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2177753,11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488735,32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2177740,35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488831,37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2177934,32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489128,92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2177972,58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489141,68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2177873,39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488844,13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2177835,13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488846,68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2177815,30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488913,44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2177823,69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488916,29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2177801,53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488903,08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2177772,00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488853,05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2177765,70</w:t>
            </w:r>
          </w:p>
        </w:tc>
      </w:tr>
    </w:tbl>
    <w:p w:rsidR="00FD2EBD" w:rsidRDefault="00FD2EBD" w:rsidP="00FD2EBD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D2EBD" w:rsidTr="00FD2EBD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698844" cy="5229225"/>
                  <wp:effectExtent l="19050" t="0" r="6506" b="0"/>
                  <wp:docPr id="68" name="Рисунок 68" descr="temp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temp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2942" b="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958" cy="523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BD" w:rsidRDefault="00FD2EBD">
            <w:pPr>
              <w:jc w:val="center"/>
              <w:rPr>
                <w:sz w:val="22"/>
                <w:szCs w:val="22"/>
              </w:rPr>
            </w:pPr>
          </w:p>
          <w:p w:rsidR="00FD2EBD" w:rsidRDefault="00FD2EBD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1:12380</w:t>
            </w:r>
          </w:p>
          <w:p w:rsidR="00FD2EBD" w:rsidRDefault="00FD2EBD">
            <w:pPr>
              <w:rPr>
                <w:sz w:val="22"/>
                <w:szCs w:val="22"/>
              </w:rPr>
            </w:pPr>
          </w:p>
          <w:p w:rsidR="00FD2EBD" w:rsidRDefault="00FD2EBD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D6797B" w:rsidRDefault="00D6797B" w:rsidP="00FD2EBD">
      <w:pPr>
        <w:rPr>
          <w:sz w:val="28"/>
          <w:szCs w:val="28"/>
        </w:rPr>
      </w:pPr>
    </w:p>
    <w:p w:rsidR="00FD2EBD" w:rsidRDefault="00FD2EBD" w:rsidP="00FD2EBD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Ж-</w:t>
      </w:r>
      <w:r w:rsidRPr="00E92FD7">
        <w:rPr>
          <w:b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FD2EBD" w:rsidTr="00FD2EB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FD2EBD" w:rsidTr="00FD2EB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423228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FD2EBD" w:rsidTr="00FD2EBD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FD2EBD" w:rsidTr="00FD2E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EBD" w:rsidRDefault="00FD2EBD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487161,33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2177437,40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2177457,37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2177554,72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487195,80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2177560,71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487210,51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2177615,52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2177678,67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487241,58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2177678,23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2177595,19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2177559,39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2177483,03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2177474,74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2177469,40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2177403,86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2177395,47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2177395,93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2177441,66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487739,79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2177478,40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2177504,36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2177507,61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2177512,08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487916,99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2177514,96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2177523,73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2177515,37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487950,10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2177498,20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2177488,32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2177481,00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487914,85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2177476,27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2177468,79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2177441,83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487869,21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2177428,33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2177413,85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2177392,14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2177376,60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2177343,48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487751,61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2177325,18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487722,82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2177311,56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2177297,76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2177318,63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2177317,73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2177323,56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487640,15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2177328,21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2177324,09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487617,12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2177321,78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487608,30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2177319,22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2177316,97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487563,46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2177314,20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2177323,59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487439,56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2177313,18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2177313,96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487389,70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2177338,44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2177342,67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2177343,88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2177326,83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2177308,58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2177314,05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2177324,65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2177333,69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2177342,99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2177343,00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487270,67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2177382,11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2177382,02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487236,36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2177382,70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2177385,71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487171,94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2177404,53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2177411,06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2177411,16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2177420,20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2177726,98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2177740,10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2177765,21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2177631,90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487458,04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2177614,01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2177600,98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487291,06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2177572,40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2177589,32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2177630,46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2177601,08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2177581,08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2177531,73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2177484,33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2177481,96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487641,09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2177482,11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487630,48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2177479,77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2177475,57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487527,25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2177462,51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487428,82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2177442,53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2177422,77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2177633,13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487715,55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2177646,79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487908,77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2177677,36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488037,42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2177694,09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2177713,66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488260,26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2177737,79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488264,87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2177726,70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488266,56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2177725,21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488270,04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2177719,73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488272,85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2177711,60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2177653,14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2177643,99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488248,95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2177636,25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2177614,34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488089,35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2177608,15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2177595,06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2177592,40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487985,08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2177578,34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2177558,10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2177556,21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487965,69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2177551,83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487950,92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2177540,71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487876,25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2177530,41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487867,75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2177528,35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2177526,72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487846,16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2177522,59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2177517,61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487793,72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2177513,94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487763,32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2177508,82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2177495,72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487675,20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2177491,34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2177489,70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2177488,60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2177497,17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2177510,24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2177523,54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2177566,17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2177579,69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2177784,95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487721,06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2177790,05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487943,35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2177818,90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488233,36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2177856,58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488235,18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2177856,83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488255,82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2177763,17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488169,73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2177742,42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2177724,94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487945,57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2177705,90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487821,19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2177687,66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487745,17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2177675,72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487700,11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2177669,72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487698,57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2177675,42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2177727,58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487682,90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2177774,90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2177568,73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2177572,03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2177592,21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2177600,24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2177553,47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2177547,38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488124,27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2177488,00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488100,54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2177491,18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2177499,18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488069,19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2177496,58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488066,58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2177501,29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488063,70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2177524,31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488071,32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2177525,34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2177528,75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488071,03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2177537,73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2177539,94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2177552,17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2177553,06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2177556,70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488061,23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2177556,59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2177479,61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488134,68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2177487,21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2177448,05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488103,57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2177440,45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488257,56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2177859,79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488414,90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2177880,02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488426,62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2177788,83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2177777,84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2177761,69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2177881,93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488578,52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2177901,30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488592,47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2177792,81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488563,15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2177801,76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2177804,70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2177807,09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488440,95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2177795,01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488593,38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2177903,30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488692,55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2177916,18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488715,52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2177737,52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2177731,14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2177790,65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2177784,69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488712,37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2177918,88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488811,54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2177931,77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488834,51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2177753,11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488735,32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2177740,35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488831,37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2177934,32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489128,92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2177972,58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489141,68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2177873,39</w:t>
            </w:r>
          </w:p>
        </w:tc>
      </w:tr>
      <w:tr w:rsidR="00FD2EBD" w:rsidTr="00FD2E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488844,13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2177835,13</w:t>
            </w:r>
          </w:p>
        </w:tc>
      </w:tr>
    </w:tbl>
    <w:p w:rsidR="00FD2EBD" w:rsidRDefault="00FD2EBD" w:rsidP="00FD2EBD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FD2EBD" w:rsidTr="00FD2EBD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BD" w:rsidRDefault="00FD2EB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675" cy="6477000"/>
                  <wp:effectExtent l="19050" t="0" r="9525" b="0"/>
                  <wp:docPr id="73" name="Рисунок 73" descr="temp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emp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BD" w:rsidRDefault="00FD2EBD">
            <w:pPr>
              <w:jc w:val="center"/>
              <w:rPr>
                <w:sz w:val="22"/>
                <w:szCs w:val="22"/>
              </w:rPr>
            </w:pPr>
          </w:p>
          <w:p w:rsidR="00FD2EBD" w:rsidRDefault="00FD2EBD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1:12380</w:t>
            </w:r>
          </w:p>
          <w:p w:rsidR="00FD2EBD" w:rsidRDefault="00FD2EBD">
            <w:pPr>
              <w:rPr>
                <w:sz w:val="22"/>
                <w:szCs w:val="22"/>
              </w:rPr>
            </w:pPr>
          </w:p>
          <w:p w:rsidR="00FD2EBD" w:rsidRDefault="00FD2EBD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FD2EBD" w:rsidRDefault="00FD2EBD" w:rsidP="00FD2EBD">
      <w:pPr>
        <w:jc w:val="center"/>
        <w:rPr>
          <w:sz w:val="28"/>
          <w:szCs w:val="28"/>
        </w:rPr>
      </w:pPr>
    </w:p>
    <w:p w:rsidR="00FD2EBD" w:rsidRDefault="00FD2EBD" w:rsidP="00FD2EBD">
      <w:pPr>
        <w:jc w:val="center"/>
        <w:rPr>
          <w:b/>
          <w:sz w:val="28"/>
          <w:szCs w:val="28"/>
        </w:rPr>
      </w:pPr>
    </w:p>
    <w:p w:rsidR="00FD2EBD" w:rsidRDefault="00FD2EB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D2EBD" w:rsidRDefault="00FD2EBD" w:rsidP="00FD2EBD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ОД-1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895116" w:rsidTr="0089511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895116" w:rsidTr="0089511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  3131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895116" w:rsidTr="0089511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895116" w:rsidTr="0089511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116" w:rsidRDefault="00895116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895116" w:rsidTr="0089511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488846,68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2177815,30</w:t>
            </w:r>
          </w:p>
        </w:tc>
      </w:tr>
      <w:tr w:rsidR="00895116" w:rsidTr="0089511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488913,44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2177823,69</w:t>
            </w:r>
          </w:p>
        </w:tc>
      </w:tr>
      <w:tr w:rsidR="00895116" w:rsidTr="0089511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488916,29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2177801,53</w:t>
            </w:r>
          </w:p>
        </w:tc>
      </w:tr>
      <w:tr w:rsidR="00895116" w:rsidTr="0089511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488903,08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2177772,00</w:t>
            </w:r>
          </w:p>
        </w:tc>
      </w:tr>
      <w:tr w:rsidR="00895116" w:rsidTr="0089511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488853,05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2177765,70</w:t>
            </w:r>
          </w:p>
        </w:tc>
      </w:tr>
    </w:tbl>
    <w:p w:rsidR="00895116" w:rsidRDefault="00895116" w:rsidP="00895116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95116" w:rsidTr="00895116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495800" cy="5398535"/>
                  <wp:effectExtent l="19050" t="0" r="0" b="0"/>
                  <wp:docPr id="78" name="Рисунок 78" descr="temp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temp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539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116" w:rsidRDefault="00895116">
            <w:pPr>
              <w:jc w:val="center"/>
              <w:rPr>
                <w:sz w:val="22"/>
                <w:szCs w:val="22"/>
              </w:rPr>
            </w:pPr>
          </w:p>
          <w:p w:rsidR="00895116" w:rsidRDefault="0089511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1:450</w:t>
            </w:r>
          </w:p>
          <w:p w:rsidR="00895116" w:rsidRDefault="00895116">
            <w:pPr>
              <w:rPr>
                <w:sz w:val="22"/>
                <w:szCs w:val="22"/>
              </w:rPr>
            </w:pPr>
          </w:p>
          <w:p w:rsidR="00895116" w:rsidRDefault="00895116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895116" w:rsidRDefault="00895116" w:rsidP="00895116">
      <w:pPr>
        <w:jc w:val="center"/>
        <w:rPr>
          <w:sz w:val="28"/>
          <w:szCs w:val="28"/>
        </w:rPr>
      </w:pPr>
    </w:p>
    <w:p w:rsidR="00895116" w:rsidRDefault="00895116" w:rsidP="00FD2EBD">
      <w:pPr>
        <w:jc w:val="center"/>
        <w:rPr>
          <w:b/>
          <w:sz w:val="28"/>
          <w:szCs w:val="28"/>
        </w:rPr>
      </w:pPr>
    </w:p>
    <w:p w:rsidR="00895116" w:rsidRDefault="0089511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5116" w:rsidRDefault="00895116" w:rsidP="00895116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П-2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895116" w:rsidTr="0089511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895116" w:rsidTr="0089511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   150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895116" w:rsidTr="0089511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895116" w:rsidTr="0089511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116" w:rsidRDefault="00895116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895116" w:rsidTr="0089511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2177698,98</w:t>
            </w:r>
          </w:p>
        </w:tc>
      </w:tr>
      <w:tr w:rsidR="00895116" w:rsidTr="0089511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487604,88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2177713,67</w:t>
            </w:r>
          </w:p>
        </w:tc>
      </w:tr>
      <w:tr w:rsidR="00895116" w:rsidTr="0089511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487595,09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2177711,63</w:t>
            </w:r>
          </w:p>
        </w:tc>
      </w:tr>
      <w:tr w:rsidR="00895116" w:rsidTr="0089511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487598,16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2177696,94</w:t>
            </w:r>
          </w:p>
        </w:tc>
      </w:tr>
    </w:tbl>
    <w:p w:rsidR="00895116" w:rsidRDefault="00895116" w:rsidP="00895116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95116" w:rsidTr="00895116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116" w:rsidRDefault="0089511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943475" cy="5928683"/>
                  <wp:effectExtent l="19050" t="0" r="9525" b="0"/>
                  <wp:docPr id="83" name="Рисунок 83" descr="temp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temp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5928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116" w:rsidRDefault="00895116">
            <w:pPr>
              <w:jc w:val="center"/>
              <w:rPr>
                <w:sz w:val="22"/>
                <w:szCs w:val="22"/>
              </w:rPr>
            </w:pPr>
          </w:p>
          <w:p w:rsidR="00895116" w:rsidRDefault="00895116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1:130</w:t>
            </w:r>
          </w:p>
          <w:p w:rsidR="00895116" w:rsidRDefault="00895116">
            <w:pPr>
              <w:rPr>
                <w:sz w:val="22"/>
                <w:szCs w:val="22"/>
              </w:rPr>
            </w:pPr>
          </w:p>
          <w:p w:rsidR="00895116" w:rsidRDefault="00895116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895116" w:rsidRDefault="00895116" w:rsidP="00895116">
      <w:pPr>
        <w:jc w:val="center"/>
        <w:rPr>
          <w:sz w:val="28"/>
          <w:szCs w:val="28"/>
        </w:rPr>
      </w:pPr>
    </w:p>
    <w:p w:rsidR="00FD2EBD" w:rsidRDefault="00FD2EBD" w:rsidP="00FD2EBD">
      <w:pPr>
        <w:jc w:val="center"/>
        <w:rPr>
          <w:b/>
          <w:sz w:val="28"/>
          <w:szCs w:val="28"/>
        </w:rPr>
      </w:pPr>
    </w:p>
    <w:p w:rsidR="002509D5" w:rsidRDefault="002509D5" w:rsidP="00FD2EBD">
      <w:pPr>
        <w:jc w:val="center"/>
        <w:rPr>
          <w:b/>
          <w:sz w:val="28"/>
          <w:szCs w:val="28"/>
        </w:rPr>
      </w:pPr>
    </w:p>
    <w:p w:rsidR="002509D5" w:rsidRDefault="002509D5" w:rsidP="00FD2EBD">
      <w:pPr>
        <w:jc w:val="center"/>
        <w:rPr>
          <w:b/>
          <w:sz w:val="28"/>
          <w:szCs w:val="28"/>
        </w:rPr>
      </w:pPr>
    </w:p>
    <w:p w:rsidR="002509D5" w:rsidRDefault="002509D5" w:rsidP="00FD2EBD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Р-1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509D5" w:rsidTr="002509D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2509D5" w:rsidTr="002509D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 15488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2509D5" w:rsidTr="002509D5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2509D5" w:rsidTr="002509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9D5" w:rsidRDefault="002509D5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2177520,17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2177534,32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487184,11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2177551,69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2177517,45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2177517,93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2177765,21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487557,77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2177768,97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2177764,26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2177739,56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487546,15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2177701,40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2177691,15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2177690,52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487549,16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2177685,02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487549,96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2177683,66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487589,96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2177647,62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2177646,57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2177644,43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487577,53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2177644,37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2177633,73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487572,44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2177770,93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487626,91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2177778,20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2177782,10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487677,48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2177665,41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2177661,21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2177658,09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2177659,73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2177709,21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487653,82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2177723,90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487594,68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2177762,62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2177760,58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2177757,63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2177762,31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487573,72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2177769,63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488043,79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2177576,53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488044,62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2177576,82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2177577,47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2177578,74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488108,12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2177589,80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2177590,49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488060,66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2177572,03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2177568,73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488061,02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2177558,16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2177571,74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2177576,40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488208,21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2177585,34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2177600,24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2177604,02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2177618,80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2177572,01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2177575,01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2177578,59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488628,87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2177787,12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2177790,65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2177731,14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488715,52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2177737,52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488737,84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2177740,39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488737,80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488834,51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2177753,11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488856,82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2177755,98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488849,47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2177813,14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488921,31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2177822,37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488924,11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2177802,25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488922,77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2177802,07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488900,76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2177753,27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488667,65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2177723,67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489128,92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2177972,58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489137,41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2177974,25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489150,90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2177877,10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489141,36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2177875,87</w:t>
            </w:r>
          </w:p>
        </w:tc>
      </w:tr>
    </w:tbl>
    <w:p w:rsidR="002509D5" w:rsidRDefault="002509D5" w:rsidP="002509D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509D5" w:rsidTr="002509D5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001148" cy="4791075"/>
                  <wp:effectExtent l="19050" t="0" r="0" b="0"/>
                  <wp:docPr id="88" name="Рисунок 88" descr="temp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temp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219" cy="479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9D5" w:rsidRDefault="002509D5">
            <w:pPr>
              <w:jc w:val="center"/>
              <w:rPr>
                <w:sz w:val="22"/>
                <w:szCs w:val="22"/>
              </w:rPr>
            </w:pPr>
          </w:p>
          <w:p w:rsidR="002509D5" w:rsidRDefault="002509D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1:12410</w:t>
            </w:r>
          </w:p>
          <w:p w:rsidR="002509D5" w:rsidRDefault="002509D5">
            <w:pPr>
              <w:rPr>
                <w:sz w:val="22"/>
                <w:szCs w:val="22"/>
              </w:rPr>
            </w:pPr>
          </w:p>
          <w:p w:rsidR="002509D5" w:rsidRDefault="002509D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2509D5" w:rsidRDefault="002509D5" w:rsidP="002509D5">
      <w:pPr>
        <w:rPr>
          <w:sz w:val="28"/>
          <w:szCs w:val="28"/>
          <w:lang w:val="en-US"/>
        </w:rPr>
      </w:pPr>
    </w:p>
    <w:p w:rsidR="002509D5" w:rsidRDefault="002509D5" w:rsidP="002509D5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СП-2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509D5" w:rsidTr="002509D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2509D5" w:rsidTr="002509D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 62171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2509D5" w:rsidTr="002509D5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2509D5" w:rsidTr="002509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9D5" w:rsidRDefault="002509D5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487129,22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2177366,31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2177402,77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2177395,67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2177399,78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487164,32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2177402,52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2177406,44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2177410,13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2177418,46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2177422,43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487158,62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2177431,23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2177432,57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2177446,46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487148,56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2177447,17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2177520,17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2177517,93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2177517,45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487166,75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2177457,37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487161,33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2177437,40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2177420,20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2177411,16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2177411,06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487171,94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2177404,53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2177385,71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487236,36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2177382,70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2177382,02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487265,63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2177382,11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487270,67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2177382,73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2177343,00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2177342,99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2177333,69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487297,92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2177324,65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2177314,05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2177308,58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487333,48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2177326,83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487339,61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2177343,88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487374,96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2177342,67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487389,70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2177338,44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2177313,96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487439,56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2177313,18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2177323,59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487563,46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2177314,20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2177316,97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487608,30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2177319,22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487617,12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2177321,78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2177324,09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487640,15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2177328,21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2177323,56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487649,65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2177317,73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487657,19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2177318,63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487694,20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2177297,85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487689,55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2177296,17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487537,07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2177298,64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2177299,69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487413,45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2177249,61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487386,50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2177243,75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487360,49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2177263,57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2177255,46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2177404,24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2177410,76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2177408,97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2177408,31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2177405,53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487548,04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2177692,34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487546,15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2177701,40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2177739,56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487552,28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2177725,92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487548,45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2177692,50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2177690,52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487549,16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2177685,02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487554,88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2177679,93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487573,66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2177673,43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487585,31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2177669,40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2177657,40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2177654,34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2177651,80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487605,31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2177651,62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487589,96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2177647,62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487566,66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2177658,11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2177696,21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2177723,72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2177723,89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2177757,63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2177760,58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487594,68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2177762,62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2177752,83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487653,82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2177723,90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2177713,73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2177709,21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487653,38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2177678,10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2177659,73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2177665,89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487634,50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2177672,57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2177673,56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2177674,16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2177688,26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2177688,28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487695,48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2177298,31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487722,82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2177311,56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487751,61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2177325,18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487789,33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2177343,48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2177376,60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2177392,14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487850,81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2177413,85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487869,21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2177428,33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487883,33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2177441,83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2177468,79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487911,16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2177471,70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487868,71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2177360,79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2177477,90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487927,30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2177481,00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2177488,32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487950,10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2177498,20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2177515,37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2177517,80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487963,91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2177519,29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2177526,77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2177529,04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2177545,91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2177546,50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487999,98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2177558,11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2177565,27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488043,79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2177576,53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2177576,40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2177571,74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488061,02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2177558,16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488061,23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2177556,59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2177556,70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2177553,06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2177552,17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2177539,94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488071,03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2177537,73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488070,60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2177528,75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488071,32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2177525,34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488063,70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2177524,31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488066,58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2177501,29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488069,19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2177496,58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2177499,18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488100,54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2177491,18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488124,27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2177488,00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2177547,38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2177553,47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488208,21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2177585,34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2177578,59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2177575,01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2177572,01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488223,69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2177540,82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2177514,48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2177446,77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488137,72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2177447,06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488142,85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2177448,05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488134,68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2177487,21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488095,40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2177479,61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488102,02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2177447,86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488028,70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2177449,51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487973,61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2177483,03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2177777,71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2177785,27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488628,87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2177787,12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488667,65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2177723,67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488652,67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2177721,77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488635,38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2177758,27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488611,87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2177777,76</w:t>
            </w:r>
          </w:p>
        </w:tc>
      </w:tr>
    </w:tbl>
    <w:p w:rsidR="002509D5" w:rsidRDefault="002509D5" w:rsidP="002509D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509D5" w:rsidTr="002509D5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00675" cy="6477000"/>
                  <wp:effectExtent l="19050" t="0" r="9525" b="0"/>
                  <wp:docPr id="93" name="Рисунок 93" descr="temp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temp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9D5" w:rsidRDefault="002509D5">
            <w:pPr>
              <w:jc w:val="center"/>
              <w:rPr>
                <w:sz w:val="22"/>
                <w:szCs w:val="22"/>
              </w:rPr>
            </w:pPr>
          </w:p>
          <w:p w:rsidR="002509D5" w:rsidRDefault="002509D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1:9620</w:t>
            </w:r>
          </w:p>
          <w:p w:rsidR="002509D5" w:rsidRDefault="002509D5">
            <w:pPr>
              <w:rPr>
                <w:sz w:val="22"/>
                <w:szCs w:val="22"/>
              </w:rPr>
            </w:pPr>
          </w:p>
          <w:p w:rsidR="002509D5" w:rsidRDefault="002509D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2509D5" w:rsidRDefault="002509D5" w:rsidP="002509D5">
      <w:pPr>
        <w:jc w:val="center"/>
        <w:rPr>
          <w:sz w:val="28"/>
          <w:szCs w:val="28"/>
        </w:rPr>
      </w:pPr>
    </w:p>
    <w:p w:rsidR="002509D5" w:rsidRDefault="002509D5" w:rsidP="00FD2EBD">
      <w:pPr>
        <w:jc w:val="center"/>
        <w:rPr>
          <w:b/>
          <w:sz w:val="28"/>
          <w:szCs w:val="28"/>
        </w:rPr>
      </w:pPr>
    </w:p>
    <w:p w:rsidR="002509D5" w:rsidRDefault="002509D5" w:rsidP="00FD2EBD">
      <w:pPr>
        <w:jc w:val="center"/>
        <w:rPr>
          <w:b/>
          <w:sz w:val="28"/>
          <w:szCs w:val="28"/>
        </w:rPr>
      </w:pPr>
    </w:p>
    <w:p w:rsidR="002509D5" w:rsidRDefault="002509D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509D5" w:rsidRDefault="002509D5" w:rsidP="002509D5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Т-1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509D5" w:rsidTr="002509D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2509D5" w:rsidTr="002509D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146786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2509D5" w:rsidTr="002509D5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2509D5" w:rsidTr="002509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9D5" w:rsidRDefault="002509D5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2177395,67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487137,94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2177402,77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487138,29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2177404,24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487138,76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2177405,53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487139,95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2177408,31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2177408,97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487139,85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2177410,76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487148,56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2177447,17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487148,81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2177446,46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487157,87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2177432,57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487158,62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2177431,23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2177422,43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487164,10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2177418,46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2177410,13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2177406,44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487164,32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2177402,52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2177399,78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487169,40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2177534,32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2177720,69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487245,67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2177756,06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488210,61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2177886,20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488213,53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2177877,65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488689,11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2177942,91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489133,21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2178004,56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489137,41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2177974,25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489105,50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2177970,06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489105,43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2177970,05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489050,89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2177963,25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488994,47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2177955,63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488994,43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2177955,62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488930,23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2177947,23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488930,20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2177947,23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488871,57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2177939,78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488833,84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2177934,73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488833,85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2177934,64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488831,37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2177934,32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488844,13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2177835,13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489141,68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2177873,39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489141,36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2177875,87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489150,90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2177877,10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489153,59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2177857,72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488920,89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2177825,42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488921,31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2177822,37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488849,47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2177813,14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488856,82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2177755,98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488834,51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2177753,11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488811,54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2177931,77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488783,41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2177928,11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488741,56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2177922,77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488714,85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2177919,22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488714,85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2177919,21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488712,37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2177918,88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488735,32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2177740,35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488737,80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488737,84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2177740,39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488715,52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2177737,52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488692,55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2177916,18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488690,07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2177915,86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488690,07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2177915,91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488679,52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2177914,51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488679,47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2177914,50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488616,07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2177906,34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488598,34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2177903,96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488598,34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2177903,94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488593,38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2177903,30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488608,64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2177784,69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488613,45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2177785,27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488610,65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2177777,71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488591,66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2177776,96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488558,56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2177787,38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2177791,98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488442,94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2177781,56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2177764,24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488370,98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2177755,99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488260,32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2177742,13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488259,91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2177742,08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2177739,23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488261,30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2177738,02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488253,02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2177736,20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488150,20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2177713,66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488037,42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2177694,09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487908,77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2177677,36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487715,55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2177646,79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2177645,34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2177643,70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2177633,13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2177579,69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2177566,17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487651,53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2177523,54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2177510,24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2177497,17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2177488,60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2177489,15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2177488,96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2177489,65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2177489,70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487668,70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2177489,91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487757,31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2177507,31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487757,34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2177507,32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487776,95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2177511,12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487793,72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2177513,94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487810,65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2177517,61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487846,16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2177522,59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2177526,72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487867,75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2177528,35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487875,08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2177530,13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487877,27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2177530,55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487915,45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2177535,82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487949,90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2177540,34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487950,92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2177540,71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2177546,29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2177547,41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487965,69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2177551,83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2177556,21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2177558,10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487985,08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2177578,34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488014,05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2177592,40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488024,79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2177595,06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488089,35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2177608,15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488157,82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2177614,34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488248,95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2177636,25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2177643,99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488285,99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2177649,94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2177618,80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488220,94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2177604,02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488209,61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2177600,24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488155,14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2177592,21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488147,11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2177590,49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488108,12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2177589,80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488053,99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2177578,74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2177577,47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488044,62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2177576,82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2177565,27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487999,98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2177558,11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2177546,50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487991,04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2177545,91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487977,06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2177529,04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487974,60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2177526,77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487963,91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2177519,29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487961,05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2177517,80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2177517,17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487958,47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2177523,73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487916,99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2177514,96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2177512,08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487887,00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2177507,61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487872,64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2177504,36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487773,10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2177484,91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487762,11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2177482,78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487739,79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2177478,40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2177441,66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2177395,93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487317,98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2177395,71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487315,55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2177395,83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2177403,86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2177469,40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2177474,74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2177483,03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2177559,39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487259,92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2177595,19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487241,58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2177678,23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487221,40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2177678,67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487210,51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2177615,52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487195,80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2177560,71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487184,67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2177554,72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487184,11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2177551,69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487263,96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2177726,98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487279,63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2177613,91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487281,42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2177600,98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487458,04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2177614,01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487458,05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2177614,01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487459,92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2177614,10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2177617,08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2177631,90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2177633,73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487577,53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2177644,37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487577,74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2177644,43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2177646,57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487605,31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2177651,62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487606,12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2177651,80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2177654,34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487619,06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2177657,40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487585,31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2177669,40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487554,88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2177679,93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487549,16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2177685,02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487548,22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2177690,52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487552,28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2177725,92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2177764,26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487557,77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2177768,97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487529,57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2177765,21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487512,75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2177762,97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487512,74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2177762,97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487459,66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2177755,95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487459,61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2177755,95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487400,55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2177748,42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2177740,10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487344,26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2177739,39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487295,67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2177732,82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487291,06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2177572,40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487326,74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2177422,77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487428,82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2177442,53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487472,26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2177451,35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487534,83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2177463,63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487615,40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2177475,57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487630,48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2177479,77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487641,09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2177482,11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2177481,96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487654,97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2177484,33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487645,22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2177531,73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2177581,08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487633,01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2177601,08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487627,67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2177630,46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487622,33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2177629,12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487584,15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2177620,26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487558,82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2177613,19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487463,65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2177589,32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487569,00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2177696,21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2177688,28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487591,97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2177688,26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2177674,16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487634,50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2177672,57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487638,22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2177665,89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487639,12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2177658,09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487655,47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2177661,21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487677,48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2177665,41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487658,25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2177782,10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487626,91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2177778,20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487572,44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2177770,93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487573,72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2177769,63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2177762,31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2177723,89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487572,16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2177723,72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487681,18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2177784,95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487689,08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2177727,58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487698,57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2177675,42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487700,11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2177669,72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487745,17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2177675,72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487821,19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2177687,66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487945,57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2177705,90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488032,08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2177718,53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488068,99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2177724,94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2177742,37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488169,73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2177742,42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488255,82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2177763,17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488235,18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2177856,83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488233,36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2177856,58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488164,43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2177847,62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488131,10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2177843,56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488073,18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2177835,77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488073,10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2177835,76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488017,05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2177828,67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488017,05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2177828,67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487960,93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2177821,58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487908,33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2177814,53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487908,28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2177814,52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487847,86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2177806,72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487795,65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2177799,79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487795,64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2177799,79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487757,90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2177794,83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487721,06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2177790,05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488257,56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2177859,79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488278,81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2177761,69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2177777,84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488426,62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2177788,83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488414,90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2177880,02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488409,94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2177879,38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488409,93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2177879,42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2177866,48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488309,58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2177866,47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488260,05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2177860,11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488429,77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2177881,93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488440,95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2177795,01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488483,50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2177807,09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488527,16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2177804,70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488563,15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2177801,76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488592,47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2177792,81</w:t>
            </w:r>
          </w:p>
        </w:tc>
      </w:tr>
      <w:tr w:rsidR="002509D5" w:rsidTr="002509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488578,52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2177901,30</w:t>
            </w:r>
          </w:p>
        </w:tc>
      </w:tr>
    </w:tbl>
    <w:p w:rsidR="002509D5" w:rsidRDefault="002509D5" w:rsidP="002509D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509D5" w:rsidTr="002509D5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D5" w:rsidRDefault="002509D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314950" cy="6374190"/>
                  <wp:effectExtent l="19050" t="0" r="0" b="0"/>
                  <wp:docPr id="98" name="Рисунок 98" descr="temp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temp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63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9D5" w:rsidRDefault="002509D5">
            <w:pPr>
              <w:jc w:val="center"/>
              <w:rPr>
                <w:sz w:val="22"/>
                <w:szCs w:val="22"/>
              </w:rPr>
            </w:pPr>
          </w:p>
          <w:p w:rsidR="002509D5" w:rsidRDefault="002509D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1:12600</w:t>
            </w:r>
          </w:p>
          <w:p w:rsidR="002509D5" w:rsidRDefault="002509D5">
            <w:pPr>
              <w:rPr>
                <w:sz w:val="22"/>
                <w:szCs w:val="22"/>
              </w:rPr>
            </w:pPr>
          </w:p>
          <w:p w:rsidR="002509D5" w:rsidRDefault="002509D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2509D5" w:rsidRDefault="002509D5" w:rsidP="005779DA">
      <w:pPr>
        <w:rPr>
          <w:b/>
          <w:sz w:val="28"/>
          <w:szCs w:val="28"/>
        </w:rPr>
      </w:pPr>
    </w:p>
    <w:p w:rsidR="00E235B7" w:rsidRDefault="00E235B7" w:rsidP="00E235B7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с</w:t>
      </w:r>
      <w:proofErr w:type="gramStart"/>
      <w:r>
        <w:rPr>
          <w:b/>
          <w:sz w:val="28"/>
          <w:szCs w:val="28"/>
        </w:rPr>
        <w:t>.</w:t>
      </w:r>
      <w:r w:rsidRPr="00E235B7">
        <w:rPr>
          <w:b/>
          <w:sz w:val="28"/>
          <w:szCs w:val="28"/>
        </w:rPr>
        <w:t>Р</w:t>
      </w:r>
      <w:proofErr w:type="gramEnd"/>
      <w:r w:rsidRPr="00E235B7">
        <w:rPr>
          <w:b/>
          <w:sz w:val="28"/>
          <w:szCs w:val="28"/>
        </w:rPr>
        <w:t>омадановка</w:t>
      </w:r>
      <w:proofErr w:type="spellEnd"/>
    </w:p>
    <w:p w:rsidR="00E235B7" w:rsidRDefault="00E235B7" w:rsidP="00E235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Граница населенного пункта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E235B7" w:rsidTr="00E235B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E235B7" w:rsidTr="00E235B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1355828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E235B7" w:rsidTr="00E235B7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E235B7" w:rsidTr="00E235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5B7" w:rsidRDefault="00E235B7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493205,03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2178355,28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493273,00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2178383,37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493388,57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2178354,41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2178407,29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493466,41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2178367,81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493518,01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2178401,60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493505,53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2178772,31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493320,29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2178835,91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493103,13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2178821,15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493014,89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2178855,98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492839,30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2178843,44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492695,04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2178872,94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2179998,15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2179991,21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2179990,34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491990,61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2179942,51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492052,55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2179896,97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492061,17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2179880,30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492011,02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2179847,67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2179816,65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492024,52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2179761,41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2179716,96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2179684,61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2179630,72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492165,35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2179591,56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492183,64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2179553,44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492106,95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2179526,85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492077,83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2179466,77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2179443,26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2179448,07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492240,05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2179400,74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492174,61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2179376,58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492175,79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2179183,40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492200,31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2179116,36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492174,30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2179041,80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492056,40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2178987,85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492005,56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2178934,85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2178921,03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491870,94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2178833,58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491863,67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2178734,45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2178684,18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2178661,67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491862,68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2178668,64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491811,24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2178657,58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491847,95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2178572,96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491878,08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2178518,88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491858,69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2178499,58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491793,11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2178507,36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491770,27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2178480,55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491835,77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2178434,11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491843,61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2178405,51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491801,36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2178382,96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491791,05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2178360,56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491847,00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2178327,18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491857,14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2178295,72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491826,29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2178243,67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491860,89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2178192,26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2178364,23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492151,46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2178327,09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492223,58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2178335,88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492229,73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2178401,13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2178421,85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2178350,51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2178359,15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492470,33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2178400,74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2178404,90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2178312,15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492583,53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2178312,41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2178346,41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492562,67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2178393,70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492599,30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2178403,25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492686,96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2178363,25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492757,46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2178371,70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492789,13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2178412,15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492797,03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2178445,81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492956,26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2178385,87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493006,64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2178425,30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493065,35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2178402,62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493117,01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2178420,45</w:t>
            </w:r>
          </w:p>
        </w:tc>
      </w:tr>
      <w:tr w:rsidR="00E235B7" w:rsidTr="00E235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493162,77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2178356,30</w:t>
            </w:r>
          </w:p>
        </w:tc>
      </w:tr>
    </w:tbl>
    <w:p w:rsidR="00E235B7" w:rsidRDefault="00E235B7" w:rsidP="00E235B7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E235B7" w:rsidTr="00E235B7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5B7" w:rsidRDefault="00E235B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675" cy="6477000"/>
                  <wp:effectExtent l="19050" t="0" r="9525" b="0"/>
                  <wp:docPr id="100" name="Рисунок 100" descr="temp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temp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5B7" w:rsidRDefault="00E235B7">
            <w:pPr>
              <w:jc w:val="center"/>
              <w:rPr>
                <w:sz w:val="22"/>
                <w:szCs w:val="22"/>
              </w:rPr>
            </w:pPr>
          </w:p>
          <w:p w:rsidR="00E235B7" w:rsidRDefault="00E235B7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1:13900</w:t>
            </w:r>
          </w:p>
          <w:p w:rsidR="00E235B7" w:rsidRDefault="00E235B7">
            <w:pPr>
              <w:rPr>
                <w:sz w:val="22"/>
                <w:szCs w:val="22"/>
              </w:rPr>
            </w:pPr>
          </w:p>
          <w:p w:rsidR="00E235B7" w:rsidRDefault="00E235B7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E235B7" w:rsidRDefault="00E235B7" w:rsidP="00E235B7">
      <w:pPr>
        <w:jc w:val="center"/>
        <w:rPr>
          <w:sz w:val="28"/>
          <w:szCs w:val="28"/>
        </w:rPr>
      </w:pPr>
    </w:p>
    <w:p w:rsidR="00E235B7" w:rsidRDefault="00E235B7" w:rsidP="00E235B7">
      <w:pPr>
        <w:jc w:val="center"/>
        <w:rPr>
          <w:b/>
          <w:sz w:val="28"/>
          <w:szCs w:val="28"/>
        </w:rPr>
      </w:pPr>
    </w:p>
    <w:p w:rsidR="00E235B7" w:rsidRDefault="00E235B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235B7" w:rsidRDefault="00E235B7" w:rsidP="00E235B7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>
        <w:rPr>
          <w:b/>
          <w:sz w:val="28"/>
          <w:szCs w:val="28"/>
        </w:rPr>
        <w:t>красных линий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9C0CB8" w:rsidTr="009C0CB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9C0CB8" w:rsidTr="009C0CB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804931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9C0CB8" w:rsidTr="009C0CB8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9C0CB8" w:rsidTr="009C0C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CB8" w:rsidRDefault="009C0CB8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2178784,32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491899,24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2178835,51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491913,23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2178869,96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2178883,82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492112,33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2178887,59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492122,36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2178888,04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492162,87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2178892,16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2178900,47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492440,83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2178903,61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2178863,91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2178766,13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2178713,22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2178712,77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2178712,73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2178711,77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2178711,26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2178674,12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2178650,62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2178656,26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492147,40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2178666,12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2178671,94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2178674,27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492022,06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2178675,49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491932,70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2178701,76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491927,83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2178704,44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491906,16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2178725,18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2178497,38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491945,89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2178612,46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2178617,98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491951,85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2178628,18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2178648,81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2178650,18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2178648,84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2178644,92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492262,62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2178634,56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492276,47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2178633,49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492321,98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2178629,07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2178616,06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492455,31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2178522,94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2178516,44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2178488,09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2178451,38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2178447,23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2178443,87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492067,60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2178442,96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492069,41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2178483,54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2178487,16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491960,50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2178485,78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2178908,02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2178959,61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492057,30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2178973,34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2178991,89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2178998,42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2179018,73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2179031,92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492226,42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2179007,71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2179011,51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2179023,48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492289,20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2179121,72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2179130,84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2179135,11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492319,55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2179137,96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2179182,51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2179179,41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2179205,71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492227,88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2179202,91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2179205,34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2179220,88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2179251,37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2179295,35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2179335,19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492265,38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2179339,72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492267,20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2179319,80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2179323,79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2179326,20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2179341,54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492303,60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2179344,91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492316,39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2179344,47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2179344,36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492330,51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2179344,04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492338,34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2179341,21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492347,49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2179331,86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492354,49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2179330,51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2179324,04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492384,28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2179312,15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2179219,93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2178927,22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2178922,18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2178919,91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492318,83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2178919,65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2178916,09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2178915,15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492161,84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2178912,06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2178910,29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492121,02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2178909,64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2178900,06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2178900,26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492220,18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2179844,15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2179902,97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2179938,11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492268,83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2179975,18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2179985,32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492360,44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2179793,20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2179717,14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2179385,28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2179371,76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2179371,23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2179380,77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2179394,14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492265,84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2179472,36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2179490,29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492263,46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2179514,63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2179531,60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2179576,95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492244,43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2179586,99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492240,33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2179598,85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2179615,45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2179620,15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2179622,79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2179715,82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492228,31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2179799,24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2179985,75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2179990,34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2179998,15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492529,62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2179788,39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2179394,53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492581,96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2179379,80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2179375,37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492517,42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2179364,00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2179345,21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2179353,70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2179389,43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2179626,74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492388,35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2179769,28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2179301,48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2179319,68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2179275,24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492623,22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2179027,63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2179004,24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492627,71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2178968,99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2178961,63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492624,63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2178911,19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2178892,21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2178881,38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492496,51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2178886,98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2179049,34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492472,51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2178470,58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2178595,23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492477,04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2178616,51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2178617,77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492666,34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2178620,70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492684,06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2178622,51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492891,15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2178640,25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493005,41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2178649,93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493055,54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2178651,11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493120,56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2178660,43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493240,85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2178659,02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493284,99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2178655,59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493347,28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2178655,14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493395,96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2178648,69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493409,92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2178570,82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493338,24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2178556,91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493347,64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2178529,58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493357,26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2178496,19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493191,39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2178473,53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493181,78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2178541,60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493140,49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2178531,14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493119,27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2178527,04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493079,51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2178522,57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493042,10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2178524,49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493023,50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2178518,32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492998,23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2178503,26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492965,33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2178491,25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492953,08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2178488,80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492938,82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2178487,86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492932,86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2178492,01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492919,99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2178494,54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492877,39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2178485,92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492828,51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2178481,36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492827,51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2178481,53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492818,46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2178481,71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492804,18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2178493,91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492793,04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2178497,21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492775,85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2178501,44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492752,66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2178503,70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492721,14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2178502,53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492721,31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2178488,94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2178487,90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2178452,10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2178451,42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2178454,63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492569,28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2178452,36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492544,47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2178458,24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492531,93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2178464,93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2178846,42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492543,52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2178852,32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492695,04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2178872,94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492834,30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2178844,47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493015,39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2178853,60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2178826,07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493084,45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2178815,02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493109,79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2178811,63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493211,91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2178805,29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493222,09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2178805,52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493298,18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2178826,13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493318,36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2178828,42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493433,79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2178779,23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493436,43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2178683,63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493332,03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2178677,67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493226,09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2178683,04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493220,96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2178684,10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493139,39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2178683,01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493098,48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2178679,65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493083,78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2178678,63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493074,20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2178677,84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492991,89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2178668,13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492887,54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2178663,46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492829,68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2178657,63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2178644,48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492652,50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2178641,75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492603,58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2178639,71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492535,51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2178639,27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492526,52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2178690,65</w:t>
            </w:r>
          </w:p>
        </w:tc>
      </w:tr>
      <w:tr w:rsidR="009C0CB8" w:rsidTr="009C0C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2178750,79</w:t>
            </w:r>
          </w:p>
        </w:tc>
      </w:tr>
    </w:tbl>
    <w:p w:rsidR="009C0CB8" w:rsidRDefault="009C0CB8" w:rsidP="009C0CB8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9C0CB8" w:rsidTr="009C0CB8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CB8" w:rsidRDefault="009C0CB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914900" cy="5894413"/>
                  <wp:effectExtent l="19050" t="0" r="0" b="0"/>
                  <wp:docPr id="105" name="Рисунок 105" descr="temp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temp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223" cy="589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CB8" w:rsidRDefault="009C0CB8">
            <w:pPr>
              <w:jc w:val="center"/>
              <w:rPr>
                <w:sz w:val="22"/>
                <w:szCs w:val="22"/>
              </w:rPr>
            </w:pPr>
          </w:p>
          <w:p w:rsidR="009C0CB8" w:rsidRDefault="009C0CB8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1:11970</w:t>
            </w:r>
          </w:p>
          <w:p w:rsidR="009C0CB8" w:rsidRDefault="009C0CB8">
            <w:pPr>
              <w:rPr>
                <w:sz w:val="22"/>
                <w:szCs w:val="22"/>
              </w:rPr>
            </w:pPr>
          </w:p>
          <w:p w:rsidR="009C0CB8" w:rsidRDefault="009C0CB8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9C0CB8" w:rsidRDefault="009C0CB8" w:rsidP="009C0CB8">
      <w:pPr>
        <w:jc w:val="center"/>
        <w:rPr>
          <w:sz w:val="28"/>
          <w:szCs w:val="28"/>
        </w:rPr>
      </w:pPr>
    </w:p>
    <w:p w:rsidR="00E235B7" w:rsidRDefault="00A23A12" w:rsidP="00E235B7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Ж-</w:t>
      </w:r>
      <w:r w:rsidRPr="00E92FD7">
        <w:rPr>
          <w:b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23A12" w:rsidTr="00A23A1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A23A12" w:rsidTr="00A23A1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790192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A23A12" w:rsidTr="00A23A12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A23A12" w:rsidTr="00A23A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A12" w:rsidRDefault="00A23A12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2178784,32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2178794,67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2178794,71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2178795,94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491899,24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2178835,51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491910,96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2178861,60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491913,41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2178862,66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2178864,06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2178851,99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2178836,45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2178833,70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2178829,80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491986,99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2178832,00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2178815,11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491977,36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2178800,52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491970,38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2178770,86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2178765,65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492006,24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2178765,10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492028,63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2178758,85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492007,53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2178683,93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2178689,38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491932,70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2178701,76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491927,83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2178704,44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491906,16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2178725,18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2178497,38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491945,89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2178612,46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2178617,98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491951,85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2178628,18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2178648,81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2178650,18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2178648,84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2178644,92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492276,47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2178633,49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2178616,06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492455,31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2178522,94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2178518,18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2178516,44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492297,96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2178499,45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2178488,09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2178482,84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492263,18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2178472,56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2178451,38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2178447,23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2178443,87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492067,60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2178442,96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492069,41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2178483,54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2178487,16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491960,50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2178485,78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492016,40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2178854,43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2178877,03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492054,64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2178889,36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492082,79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2178891,88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492100,99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2178892,21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492112,33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2178887,59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492122,36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2178888,04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492162,87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2178892,16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2178900,47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492440,83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2178903,61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2178863,91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2178766,13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2178713,22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2178712,73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2178711,77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2178711,26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2178674,12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2178650,62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2178656,26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492147,40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2178666,12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2178671,94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2178674,27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492022,06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2178690,47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2178697,14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492028,91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2178709,79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492040,27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2178718,27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2178717,62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2178719,58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492104,52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2178824,06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2178825,74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2178828,76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492048,56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2178835,69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2178908,02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2178959,61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492057,30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2178973,34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2178991,89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2178998,42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492174,35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2179013,21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2179018,73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2179031,92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492226,42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2179007,71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2179011,51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2179023,48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492290,21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2179040,67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492289,20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2179121,72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2179130,84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2179135,11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492319,55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2179137,96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2179163,56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2179182,51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2179179,41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2179205,71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492227,88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2179202,91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2179205,34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2179220,88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2179251,37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2179295,35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2179335,19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492265,38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2179339,72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492267,20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2179319,80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2179323,79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2179326,20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2179341,54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492303,60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2179344,91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492316,39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492330,51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2179344,04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492338,34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2179341,21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492347,49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2179331,86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492354,49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2179330,51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2179324,04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492384,28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2179312,15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2179219,93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2179014,49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2178927,22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2178922,18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2178919,91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492318,83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2178919,65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2178916,09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2178915,15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492161,84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2178912,06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2178910,29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2178900,06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2178900,26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492220,18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2179844,15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2179902,97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492239,54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2179938,79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2179957,20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492267,58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2179973,56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492270,26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2179975,34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492294,57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2179978,93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2179985,32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492360,44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2179793,20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2179717,14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2179385,28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492367,56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2179374,92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2179371,76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2179371,23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2179380,77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2179394,14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492265,84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2179472,36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2179490,29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492263,46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2179514,63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2179531,60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2179576,95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492244,43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2179586,99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492240,33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2179598,85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2179615,45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2179620,15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2179622,79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2179715,82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2179794,66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2179798,09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492228,59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2179798,15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492228,31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2179799,24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492220,25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2179837,64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2179985,75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2179990,34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492491,64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2179998,15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492529,62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2179788,39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2179394,53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492581,96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2179379,80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2179375,37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492517,42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2179364,00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2179345,21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492466,49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2179350,53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2179353,70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2179389,43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2179626,74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492388,35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2179769,28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2179301,48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492568,34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2179316,89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2179319,68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2179275,24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2179253,25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2179049,01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2179026,81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492626,06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2179003,01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2178980,76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2178961,63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492624,63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2178911,19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2178892,21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2178881,38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492496,51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2178886,98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2179049,34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2178595,23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2178616,49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2178617,77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492666,34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2178620,70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492684,06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2178622,51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492891,15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2178640,25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493005,41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2178649,93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493056,13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2178651,12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493120,56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2178660,43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493240,85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2178659,02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493284,99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2178655,59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493295,89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2178655,44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493347,28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493395,96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2178648,69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493409,92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2178570,82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493385,22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2178565,54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493338,24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2178556,91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493347,64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2178529,58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493357,26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2178496,19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493311,12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2178490,31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493191,39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2178473,53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493181,78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2178541,60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493140,49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2178531,14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493119,27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2178527,04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493079,51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2178522,57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493042,10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2178524,49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493023,50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2178518,32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492998,23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2178503,26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492965,33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2178491,25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492953,08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2178488,80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492939,13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2178487,28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492932,86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2178492,01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492919,99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2178494,54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492877,39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2178485,92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492828,51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2178481,36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492818,46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2178481,71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492804,18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2178493,91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492793,04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2178497,21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492775,85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2178501,44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492752,66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2178503,70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492721,14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2178502,53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492721,31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2178488,94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2178487,90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2178452,10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492669,50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2178451,61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2178451,42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2178451,57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2178454,63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492569,28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2178452,36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492544,47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2178458,24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492531,93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2178464,93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2178471,48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2178555,19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2178583,14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2178846,42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492543,52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2178852,32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492580,99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2178859,66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492695,04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2178872,94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492834,30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2178844,47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493015,39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2178853,60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2178826,07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493050,63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2178825,06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493084,45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2178815,02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493109,79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2178811,63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493211,91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2178805,29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493222,09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2178805,52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493298,18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2178826,13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493318,36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2178828,42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493433,79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2178779,23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2178702,26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493436,43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493332,03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2178677,67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493226,09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2178683,04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493220,96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2178684,10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493139,39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493138,96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2178684,19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493098,48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2178679,65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493083,78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2178678,63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493074,20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2178677,84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492887,54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2178663,46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2178647,62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492644,05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2178643,17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2178640,38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492535,51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2178639,27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492526,52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2178690,65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2178750,79</w:t>
            </w:r>
          </w:p>
        </w:tc>
      </w:tr>
    </w:tbl>
    <w:p w:rsidR="00A23A12" w:rsidRDefault="00A23A12" w:rsidP="00A23A1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23A12" w:rsidTr="00A23A12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286375" cy="5238750"/>
                  <wp:effectExtent l="19050" t="0" r="9525" b="0"/>
                  <wp:docPr id="107" name="Рисунок 107" descr="temp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temp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1029" r="2116" b="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523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A12" w:rsidRDefault="00A23A12">
            <w:pPr>
              <w:jc w:val="center"/>
              <w:rPr>
                <w:sz w:val="22"/>
                <w:szCs w:val="22"/>
              </w:rPr>
            </w:pPr>
          </w:p>
          <w:p w:rsidR="00A23A12" w:rsidRDefault="00A23A1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1:11970</w:t>
            </w:r>
          </w:p>
          <w:p w:rsidR="00A23A12" w:rsidRDefault="00A23A12">
            <w:pPr>
              <w:rPr>
                <w:sz w:val="22"/>
                <w:szCs w:val="22"/>
              </w:rPr>
            </w:pPr>
          </w:p>
          <w:p w:rsidR="00A23A12" w:rsidRDefault="00A23A12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A23A12" w:rsidRDefault="00A23A12" w:rsidP="00A23A12">
      <w:pPr>
        <w:jc w:val="center"/>
        <w:rPr>
          <w:sz w:val="28"/>
          <w:szCs w:val="28"/>
        </w:rPr>
      </w:pPr>
    </w:p>
    <w:p w:rsidR="00A23A12" w:rsidRDefault="00A23A12" w:rsidP="00E235B7">
      <w:pPr>
        <w:jc w:val="center"/>
        <w:rPr>
          <w:b/>
          <w:sz w:val="28"/>
          <w:szCs w:val="28"/>
        </w:rPr>
      </w:pPr>
    </w:p>
    <w:p w:rsidR="00A23A12" w:rsidRDefault="00A23A12" w:rsidP="00E235B7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ОД-</w:t>
      </w:r>
      <w:r w:rsidRPr="00E92FD7">
        <w:rPr>
          <w:b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23A12" w:rsidTr="00A23A1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A23A12" w:rsidTr="00A23A1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   668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A23A12" w:rsidTr="00A23A12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A23A12" w:rsidTr="00A23A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A12" w:rsidRDefault="00A23A12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492504,01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2178651,15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492503,11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2178673,57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2178671,86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492473,49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2178650,50</w:t>
            </w:r>
          </w:p>
        </w:tc>
      </w:tr>
    </w:tbl>
    <w:p w:rsidR="00A23A12" w:rsidRDefault="00A23A12" w:rsidP="00A23A1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23A12" w:rsidTr="00A23A12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324350" cy="5181600"/>
                  <wp:effectExtent l="19050" t="0" r="0" b="0"/>
                  <wp:docPr id="109" name="Рисунок 109" descr="temp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temp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51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A12" w:rsidRDefault="00A23A12">
            <w:pPr>
              <w:jc w:val="center"/>
              <w:rPr>
                <w:sz w:val="22"/>
                <w:szCs w:val="22"/>
              </w:rPr>
            </w:pPr>
          </w:p>
          <w:p w:rsidR="00A23A12" w:rsidRDefault="00A23A1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1:200</w:t>
            </w:r>
          </w:p>
          <w:p w:rsidR="00A23A12" w:rsidRDefault="00A23A12">
            <w:pPr>
              <w:rPr>
                <w:sz w:val="22"/>
                <w:szCs w:val="22"/>
              </w:rPr>
            </w:pPr>
          </w:p>
          <w:p w:rsidR="00A23A12" w:rsidRDefault="00A23A12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A23A12" w:rsidRDefault="00A23A12" w:rsidP="00A23A12">
      <w:pPr>
        <w:jc w:val="center"/>
        <w:rPr>
          <w:sz w:val="28"/>
          <w:szCs w:val="28"/>
        </w:rPr>
      </w:pPr>
    </w:p>
    <w:p w:rsidR="00A23A12" w:rsidRDefault="00A23A12" w:rsidP="00E235B7">
      <w:pPr>
        <w:jc w:val="center"/>
        <w:rPr>
          <w:b/>
          <w:sz w:val="28"/>
          <w:szCs w:val="28"/>
        </w:rPr>
      </w:pPr>
    </w:p>
    <w:p w:rsidR="00A23A12" w:rsidRDefault="00A23A1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3A12" w:rsidRPr="00FD2EBD" w:rsidRDefault="00A23A12" w:rsidP="00A23A12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Р-</w:t>
      </w:r>
      <w:r w:rsidRPr="00E92FD7">
        <w:rPr>
          <w:b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23A12" w:rsidTr="00A23A1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A23A12" w:rsidTr="00A23A1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 69428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A23A12" w:rsidTr="00A23A12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A23A12" w:rsidTr="00A23A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A12" w:rsidRDefault="00A23A12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491883,98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2178394,74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491887,08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2178397,27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491904,72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2178423,30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2178440,98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2178474,08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2178486,89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2178506,43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2178539,10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491932,84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2178560,49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2178579,31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491918,79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2178594,26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491929,65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2178596,48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2178597,36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2178598,03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2178600,63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491945,10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2178602,68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2178497,38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491960,50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2178485,78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491990,19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2178487,16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492069,41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2178483,54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492062,52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492033,69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2178470,11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492014,15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2178464,53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2178447,54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491969,69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2178439,84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2178436,58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2178431,30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491981,33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2178426,77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491983,59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2178424,51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2178419,61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2178416,59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492007,35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2178413,58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2178410,19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492009,96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2178407,56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492007,09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2178405,40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491931,97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2178402,60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491931,35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2178407,22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491924,08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2178400,61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491910,12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2178386,65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2178383,49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2178376,59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491898,15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2178379,60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491886,05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2178392,63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2178774,14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2178779,88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2178788,25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491980,80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2178798,88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2178808,61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2178812,31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2178814,49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491980,50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2178817,13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2178819,32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2178821,58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2178823,62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2178825,13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491985,47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2178826,71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491986,83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491988,04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2178824,90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2178821,88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491989,02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2178812,08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2178807,71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491989,17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2178800,99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491987,96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2178794,36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491987,06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2178788,25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491985,55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2178774,67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2178770,52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491982,98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2178769,92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2178770,45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2178772,11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2178687,57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492007,53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2178683,93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492020,26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2178729,14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492035,73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2178751,73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2178755,88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492040,21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2178768,60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492041,61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2178781,18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2178785,40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492043,28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2178791,15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492044,14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2178799,14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2178805,85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2178812,43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2178815,50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492043,60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2178824,00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2178832,67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492041,97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2178835,69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2178840,17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492048,56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2178835,69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492069,11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2178828,76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2178825,74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492104,52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2178824,06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2178719,58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2178717,62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492040,27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2178718,27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492028,91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2178709,79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492024,41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2178697,14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2178690,47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492022,06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492018,97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2178675,57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2178675,54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491998,75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2178674,22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2178674,13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2178673,16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492067,46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2179755,77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2179758,34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2179774,60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492072,78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2179791,35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492072,41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2179801,44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492072,00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2179804,59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2179804,55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2179801,97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2179779,36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2179777,84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492093,02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2179769,53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2179766,14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2179748,11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2179742,01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2179737,39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492105,80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2179737,21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2179731,67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2179727,71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492096,78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2179726,52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492087,64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2179711,08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492087,61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2179711,23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492084,82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2179725,18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2179752,15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2179955,91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492270,26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2179975,34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492267,58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2179973,56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492255,01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2179957,20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492239,54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2179938,79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2179902,97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492220,18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2179844,15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492220,25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2179837,64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492228,31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2179799,24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492228,59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2179798,15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2179798,09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2179794,66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2179715,82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2179622,79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2179620,15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492240,68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2179617,63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2179634,40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2179636,72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2179637,06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2179637,06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2179639,31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2179664,12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2179681,33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492234,55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2179683,31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2179685,15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2179687,77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492232,80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2179695,79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2179699,36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2179703,01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2179703,01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2179704,36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2179709,87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2179714,49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2179735,35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2179737,47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2179737,47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2179750,65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2179754,47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2179754,47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492227,33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2179769,64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2179773,11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2179773,11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2179775,56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2179779,37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2179779,37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2179782,62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2179783,16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492215,74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2179796,01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2179809,18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2179809,43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492207,33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2179821,11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2179823,83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2179823,83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2179837,41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2179838,92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2179847,44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492192,27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2179850,41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492192,27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2179850,41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492191,13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2179852,90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492154,13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2179883,44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492152,30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2179891,51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492148,58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2179903,60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492138,28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2179922,62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492128,98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2179933,79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2179940,00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492228,54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2179008,02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2179027,40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2179040,92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2179072,56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2179083,64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2179104,23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2179116,84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2179121,09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2179132,63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2179140,82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2179141,45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2179144,63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2179152,50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2179161,21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492247,58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2179169,81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492246,37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2179174,60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2179178,40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2179179,53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2179181,56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2179190,08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2179203,15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2179203,69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492259,76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2179205,71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2179179,41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2179182,51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2179163,56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492319,55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2179137,96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2179135,11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2179130,84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492289,20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2179121,72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492290,21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2179040,67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492289,74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2179023,48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2179011,51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2179549,33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492239,27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2179550,31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2179554,21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2179571,70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2179575,08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492248,30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2179578,77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2179576,95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2179539,23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2179541,86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2179545,23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2179548,89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492364,47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2179986,40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492397,97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2179990,34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2179985,75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492412,65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2179265,29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492415,81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2179266,48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492415,81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2179266,48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2179271,26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492457,61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2178994,73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2178994,38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492467,80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2178924,54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492467,90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2178923,47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2178923,35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492456,06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2178946,25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2178946,36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2179042,04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492432,39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2179133,17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492421,04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2179222,78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2179223,47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2178711,26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2178711,77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2178712,73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2178712,77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2178712,82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2178711,30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2178712,67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2178737,52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2178738,78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492501,75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2178786,30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492501,76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2178787,18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2178830,75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492512,08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2178839,84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492519,85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2178750,79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492524,33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2178710,37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2179307,34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2179307,86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2179307,86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492611,49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2179315,55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2179317,56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492614,60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2179317,92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492686,10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2178922,40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492647,27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2178906,35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492635,19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2178904,80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2178902,57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492624,63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2178911,19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492627,68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2178961,63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2178980,76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492626,06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2179003,01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492623,97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2179026,81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2179049,01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2179253,25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492603,44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2179275,24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2178862,07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2178864,79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492610,40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2178865,02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492628,77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2178872,33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492642,50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2178877,34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492642,99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2178877,53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492671,44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2178889,29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2178891,88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492695,04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2178872,94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493069,35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2178523,09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493079,51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2178522,57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493111,32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2178526,15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2178518,45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493100,07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2178520,10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493072,17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2178520,99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493385,58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2178650,06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493486,91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2178716,72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493506,67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2178738,52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493511,32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2178600,29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493397,29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2178641,28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493395,96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2178648,69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2179983,49</w:t>
            </w:r>
          </w:p>
        </w:tc>
      </w:tr>
      <w:tr w:rsidR="00A23A12" w:rsidTr="00A23A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2179983,49</w:t>
            </w:r>
          </w:p>
        </w:tc>
      </w:tr>
    </w:tbl>
    <w:p w:rsidR="00A23A12" w:rsidRDefault="00A23A12" w:rsidP="00A23A1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23A12" w:rsidTr="00A23A12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12" w:rsidRDefault="00A23A1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675" cy="6477000"/>
                  <wp:effectExtent l="19050" t="0" r="9525" b="0"/>
                  <wp:docPr id="28" name="Рисунок 114" descr="temp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temp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A12" w:rsidRDefault="00A23A12">
            <w:pPr>
              <w:jc w:val="center"/>
              <w:rPr>
                <w:sz w:val="22"/>
                <w:szCs w:val="22"/>
              </w:rPr>
            </w:pPr>
          </w:p>
          <w:p w:rsidR="00A23A12" w:rsidRDefault="00A23A1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1:12420</w:t>
            </w:r>
          </w:p>
          <w:p w:rsidR="00A23A12" w:rsidRDefault="00A23A12">
            <w:pPr>
              <w:rPr>
                <w:sz w:val="22"/>
                <w:szCs w:val="22"/>
              </w:rPr>
            </w:pPr>
          </w:p>
          <w:p w:rsidR="00A23A12" w:rsidRDefault="00A23A12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A23A12" w:rsidRDefault="00A23A12" w:rsidP="00A23A12">
      <w:pPr>
        <w:jc w:val="center"/>
        <w:rPr>
          <w:sz w:val="28"/>
          <w:szCs w:val="28"/>
        </w:rPr>
      </w:pPr>
    </w:p>
    <w:p w:rsidR="00A23A12" w:rsidRDefault="00A23A12" w:rsidP="00E235B7">
      <w:pPr>
        <w:jc w:val="center"/>
        <w:rPr>
          <w:b/>
          <w:sz w:val="28"/>
          <w:szCs w:val="28"/>
        </w:rPr>
      </w:pPr>
    </w:p>
    <w:p w:rsidR="00A23A12" w:rsidRDefault="00A23A12" w:rsidP="00E235B7">
      <w:pPr>
        <w:jc w:val="center"/>
        <w:rPr>
          <w:b/>
          <w:sz w:val="28"/>
          <w:szCs w:val="28"/>
        </w:rPr>
      </w:pPr>
    </w:p>
    <w:p w:rsidR="00A23A12" w:rsidRDefault="00A23A1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3A12" w:rsidRPr="00FD2EBD" w:rsidRDefault="00A23A12" w:rsidP="00A23A12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СП-2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C909A5" w:rsidTr="00C909A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C909A5" w:rsidTr="00C909A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386306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C909A5" w:rsidTr="00C909A5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C909A5" w:rsidTr="00C909A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9A5" w:rsidRDefault="00C909A5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491770,27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2178480,55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491793,11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2178507,36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491858,69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2178499,58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491878,08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2178518,88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491847,95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2178572,96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491811,24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2178657,58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491862,68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2178668,64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491916,32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2178661,67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491911,48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2178684,18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491863,67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2178734,45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491870,94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2178833,58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491911,73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2178884,31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491913,23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2178869,96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2178883,82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2178877,03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492016,40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2178854,43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2178840,17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492041,97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2178835,69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492042,57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2178832,67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492043,60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2178824,00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2178815,50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492044,19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2178812,43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2178805,85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492044,14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2178799,14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492043,28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2178791,15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492042,24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2178785,40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492041,61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2178781,18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492040,21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2178768,60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492037,24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2178755,88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492035,73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2178751,73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492020,26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2178729,14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492028,63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2178758,85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492006,24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2178765,10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491973,65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2178765,65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491970,38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2178770,86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491977,36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2178800,52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2178815,11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491986,99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2178832,00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2178829,80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2178833,70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2178836,45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2178851,99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2178864,06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491913,41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2178862,66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491910,96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2178861,60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491899,24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2178835,51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2178795,94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491897,57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2178794,71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491897,76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2178794,67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2178784,32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491906,16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2178725,18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491927,83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2178704,44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491932,70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2178701,76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2178689,38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2178687,57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2178673,16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491952,84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2178667,91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491950,24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2178667,26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2178661,23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491932,51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2178660,65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491916,86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2178652,73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2178652,33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2178618,87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491928,52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2178630,61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2178638,01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491957,60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2178643,33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491964,37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2178644,26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491951,85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2178628,18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491946,68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2178617,98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491945,89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2178612,46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491945,10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2178602,68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491940,81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2178600,63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2178598,03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2178597,36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491929,65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2178596,48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491918,79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2178594,26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491926,80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2178579,31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491932,84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2178560,49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2178539,10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2178506,43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2178486,89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2178474,08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2178440,98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491904,72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2178423,30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491887,08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2178397,27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491883,98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2178394,74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491886,05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2178392,63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491898,15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2178379,60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2178376,59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491907,10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2178383,49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491910,12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2178386,65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491924,08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2178400,61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491931,35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2178407,22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491931,97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2178402,60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492007,09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2178405,40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492009,96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2178407,56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492013,80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2178410,19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492007,35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2178413,58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491999,43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2178416,59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2178419,61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491983,59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2178424,51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491981,33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2178426,77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2178431,30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491974,92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2178436,58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491969,69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2178439,84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2178447,54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492014,15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2178464,53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492033,69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2178470,11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492062,52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492067,60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2178442,96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492094,79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2178443,87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492125,71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2178447,23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2178451,38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492263,18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2178472,56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2178482,84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492289,86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2178488,09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492297,96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2178499,45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2178516,44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492354,77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2178518,18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2178522,23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2178421,02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2178421,73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2178427,00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2178422,87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492469,97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2178421,57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2178474,68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2178474,80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2178493,74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2178493,74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2178554,95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2178555,41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2178589,19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2178583,14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2178555,19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2178471,48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492531,93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2178464,93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492544,47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2178458,24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492569,28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2178452,36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2178454,63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2178451,57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2178451,42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492669,50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2178451,61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492695,92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2178452,10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492694,53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2178487,90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492721,31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2178488,94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492721,14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2178502,53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492752,66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2178503,70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492775,85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2178501,44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492793,04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2178497,21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492804,18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2178493,91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492818,46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2178481,71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492828,51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2178481,36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492877,39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2178485,92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492919,99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2178494,54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492932,86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2178492,01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492939,13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2178487,28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492953,08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2178488,80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492965,33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2178491,25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492998,23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2178503,26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493023,50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2178518,32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493042,10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2178524,49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493069,35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2178523,09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493072,17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2178520,99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493100,07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2178520,10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493105,64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2178518,45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493111,32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2178526,15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493119,27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2178527,04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493140,49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2178531,14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493181,78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2178541,60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493191,39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2178473,53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493311,12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2178490,31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493357,26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2178496,19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493347,64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2178529,58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493338,24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2178556,91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493385,22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2178565,54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493409,92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2178570,82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493397,29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2178641,28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493511,32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2178600,29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493518,01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2178401,60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493466,41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2178367,81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2178407,29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493388,57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2178354,41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493273,00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2178383,37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493205,03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2178355,28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493162,77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2178356,30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493117,01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2178420,45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493065,35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2178402,62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493006,64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2178425,30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492956,26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2178385,87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492797,03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2178445,81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492789,13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2178412,15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492757,46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2178371,70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492686,96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2178363,25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492599,30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2178403,25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492562,67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2178393,70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492593,03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2178346,41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492583,53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2178312,41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492543,21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2178312,15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2178404,90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492470,33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2178400,74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492448,99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2178359,15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492408,81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2178350,51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2178421,85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492229,73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2178401,13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492223,58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2178335,88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492151,46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2178327,09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2178364,23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491860,89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2178192,26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491826,29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2178243,67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491857,14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2178295,72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491847,00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2178327,18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491791,05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2178360,56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491801,36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2178382,96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491843,61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2178405,51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491835,77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2178434,11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491921,06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2178895,91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491941,26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2178921,03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492005,56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2178934,85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492056,40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2178987,85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492174,30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2179041,80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492200,31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2179116,36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492175,79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2179183,40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492174,61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2179376,58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492240,05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2179400,74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2179448,07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492124,94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2179443,26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492077,83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2179466,77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492106,95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2179526,85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492183,64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2179553,44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492165,35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2179591,56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2179630,72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2179684,61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492005,49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2179716,96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492024,52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2179761,41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492007,59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2179816,65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492011,02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2179847,67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492061,17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2179880,30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492052,55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2179896,97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491990,61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2179942,51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2179955,91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492122,92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2179940,00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492128,98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2179933,79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492138,28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2179922,62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492148,58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2179903,60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492152,30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2179891,51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492154,13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2179883,44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492191,13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2179852,90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492192,27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2179850,41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492192,27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2179850,41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2179847,44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492199,83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2179838,92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2179837,41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2179823,83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492206,57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2179823,83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492207,33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2179821,11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492209,25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2179809,43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492209,33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2179809,18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492215,74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2179796,01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2179783,16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2179782,62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2179779,37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2179779,37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2179775,56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2179773,11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492225,94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2179773,11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492227,33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2179769,64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2179754,47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2179754,47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2179750,65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2179737,47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2179737,47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2179735,35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2179714,49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492234,91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2179709,87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2179704,36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2179703,01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2179703,01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2179699,36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492232,80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2179695,79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2179687,77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492233,88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2179685,15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492234,55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2179683,31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492235,24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2179681,33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492238,26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2179664,12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2179639,31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2179637,06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2179637,06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2179636,72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492232,97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2179634,40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492240,68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2179617,63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492237,17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2179615,45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492240,33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2179598,85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492244,43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2179586,99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492248,30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2179578,77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492247,84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2179575,08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2179571,70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492241,37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2179554,21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492239,27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2179550,31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492238,73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2179549,33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492239,78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2179548,89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2179545,23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2179541,86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2179539,23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492261,47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2179531,60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492263,46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2179514,63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2179490,29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492265,84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2179472,36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492270,22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2179441,35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492276,90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2179394,14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492336,22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2179380,77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2179371,23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2179371,76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492367,56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2179374,92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492396,58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2179381,43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2179381,03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492399,16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2179381,58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492399,16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2179381,58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2179383,01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492404,55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2179383,22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492412,46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2179385,00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492419,20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2179331,02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492423,28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2179290,56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492423,30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2179290,37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492425,52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2179271,26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492415,81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2179266,48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492415,81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2179266,48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492412,65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2179265,29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2179295,22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492402,47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2179301,59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492388,60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2179298,84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2179295,92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492384,28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2179312,15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492355,30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2179324,04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492354,49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2179330,51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492347,49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2179331,86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492338,34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2179341,21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492330,51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2179344,04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492329,29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492316,39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492303,60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2179344,91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2179341,54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2179326,20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492302,13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2179323,79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492267,20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2179319,80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492265,38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2179339,72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492215,59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2179335,19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492216,64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2179323,72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492219,23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2179295,35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2179251,37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492221,43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2179220,88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2179205,34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492227,88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2179202,91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2179203,69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492237,01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2179203,15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2179190,08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492244,73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2179181,56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2179179,53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492245,50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2179178,40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492246,37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2179174,60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492247,58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2179169,81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2179161,21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2179152,50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2179144,63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2179141,45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2179140,82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492251,41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2179132,63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2179121,09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492252,29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2179116,84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2179104,23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2179083,64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492249,42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2179072,56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н364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492242,91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2179040,92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492238,23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2179027,40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492228,54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2179008,02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492226,42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2179007,71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492212,38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2179031,92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492195,99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2179018,73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492174,35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2179013,21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492121,69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2178998,42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492100,30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2178991,89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492057,30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2178973,34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2178959,61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2178908,02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492024,47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2178906,72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491978,08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2178774,14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2178772,11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491981,63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2178770,45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491982,98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2178769,92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2178770,52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491985,55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2178774,67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491987,06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2178788,25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491987,96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2178794,36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491989,17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2178800,99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491989,40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2178807,71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491989,02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2178812,08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491988,64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2178821,88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491988,04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2178824,90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491986,83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2178826,11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491985,47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2178826,71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2178825,13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2178823,62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2178821,58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2178819,32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491980,50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2178817,13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491983,14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2178814,49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2178812,31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491982,91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2178808,61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491980,80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2178798,88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491979,59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2178788,25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491978,23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2178779,88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492067,46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2179755,77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492070,88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2179752,15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492084,82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2179725,18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492087,61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2179711,23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492087,64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2179711,08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492096,78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2179726,52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2179727,71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492101,46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2179731,67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492105,80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2179737,21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492105,83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2179737,39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492103,63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2179742,01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492100,23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2179748,11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492093,62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2179766,14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492093,02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2179769,53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492092,18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2179777,84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492092,15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2179779,36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492084,34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2179801,97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492072,12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2179804,55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492072,00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2179804,59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492072,41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2179801,44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492072,78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2179791,35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492071,85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2179774,60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492068,43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2179758,34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2179353,70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492466,49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2179350,53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2179345,21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492517,42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2179364,00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2179375,37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492581,96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2179379,80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2179394,53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492614,60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2179317,92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2179317,56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492611,49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2179315,55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2179307,86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492597,51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2179307,86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2179307,34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492593,31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2179319,68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492568,34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2179316,89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2179301,48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492444,08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2179333,52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2178710,00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492524,33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2178710,37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492526,52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2178690,65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492502,53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2178640,96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492979,41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2178853,45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492991,24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2178854,29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492994,78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2178852,56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492979,84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2178851,81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493120,45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2178822,32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493320,29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2178835,91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493381,05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2178815,05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493352,45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2178813,89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493318,36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2178828,42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493298,18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2178826,13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493233,95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2178808,73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493214,25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2178807,87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493188,51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2178806,74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493156,89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2178808,71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493130,03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2178819,17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493129,52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2178819,35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493332,03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2178677,67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493436,43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493436,18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2178702,26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493433,79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2178779,23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493395,34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2178795,61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493404,65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2178795,99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н471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493405,25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2178796,03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493429,33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2178798,47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493505,53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2178772,31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493506,67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2178738,52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493486,91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2178716,72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493385,58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2178650,06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493347,28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493332,68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2178655,22</w:t>
            </w:r>
          </w:p>
        </w:tc>
      </w:tr>
    </w:tbl>
    <w:p w:rsidR="00C909A5" w:rsidRDefault="00C909A5" w:rsidP="00C909A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C909A5" w:rsidTr="00C909A5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400675" cy="6477000"/>
                  <wp:effectExtent l="19050" t="0" r="9525" b="0"/>
                  <wp:docPr id="116" name="Рисунок 116" descr="temp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temp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9A5" w:rsidRDefault="00C909A5">
            <w:pPr>
              <w:jc w:val="center"/>
              <w:rPr>
                <w:sz w:val="22"/>
                <w:szCs w:val="22"/>
              </w:rPr>
            </w:pPr>
          </w:p>
          <w:p w:rsidR="00C909A5" w:rsidRDefault="00C909A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1:13570</w:t>
            </w:r>
          </w:p>
          <w:p w:rsidR="00C909A5" w:rsidRDefault="00C909A5">
            <w:pPr>
              <w:rPr>
                <w:sz w:val="22"/>
                <w:szCs w:val="22"/>
              </w:rPr>
            </w:pPr>
          </w:p>
          <w:p w:rsidR="00C909A5" w:rsidRDefault="00C909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C909A5" w:rsidRDefault="00C909A5" w:rsidP="00C909A5">
      <w:pPr>
        <w:rPr>
          <w:sz w:val="28"/>
          <w:szCs w:val="28"/>
          <w:lang w:val="en-US"/>
        </w:rPr>
      </w:pPr>
    </w:p>
    <w:p w:rsidR="00A23A12" w:rsidRDefault="00A23A12" w:rsidP="00E235B7">
      <w:pPr>
        <w:jc w:val="center"/>
        <w:rPr>
          <w:b/>
          <w:sz w:val="28"/>
          <w:szCs w:val="28"/>
        </w:rPr>
      </w:pPr>
    </w:p>
    <w:p w:rsidR="00C909A5" w:rsidRDefault="00C909A5" w:rsidP="00E235B7">
      <w:pPr>
        <w:jc w:val="center"/>
        <w:rPr>
          <w:b/>
          <w:sz w:val="28"/>
          <w:szCs w:val="28"/>
        </w:rPr>
      </w:pPr>
    </w:p>
    <w:p w:rsidR="00A23A12" w:rsidRPr="00FD2EBD" w:rsidRDefault="00A23A12" w:rsidP="00A23A12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 w:rsidR="00C909A5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-</w:t>
      </w:r>
      <w:r w:rsidRPr="00E92FD7">
        <w:rPr>
          <w:b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C909A5" w:rsidTr="00C909A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C909A5" w:rsidTr="00C909A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Площадь земельного участка</w:t>
            </w:r>
            <w:r>
              <w:rPr>
                <w:b/>
                <w:sz w:val="22"/>
                <w:szCs w:val="22"/>
                <w:lang w:val="en-US"/>
              </w:rPr>
              <w:t xml:space="preserve">       109986  </w:t>
            </w:r>
            <w:r>
              <w:rPr>
                <w:b/>
                <w:sz w:val="22"/>
                <w:szCs w:val="22"/>
              </w:rPr>
              <w:t>м</w:t>
            </w:r>
            <w:proofErr w:type="gramStart"/>
            <w:r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C909A5" w:rsidTr="00C909A5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Обозначение характерных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C909A5" w:rsidTr="00C909A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9A5" w:rsidRDefault="00C909A5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491895,98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491916,12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2178652,33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491916,86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2178652,73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491932,51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2178660,65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491933,83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2178661,23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491950,24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2178667,26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491952,84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2178667,91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2178674,13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491998,75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2178674,22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492017,79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2178675,54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492018,97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2178675,57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492022,06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2178674,27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492103,27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2178671,94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492147,40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2178666,12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492259,93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2178656,26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492324,13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2178653,98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2178650,62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492421,99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2178674,12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2178711,26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492448,24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2178711,30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492448,20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2178712,82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492451,85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2178713,22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492448,23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2178766,13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492444,75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2178863,91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492440,83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2178903,61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2178900,47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492162,87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2178892,16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492122,36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2178888,04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492112,33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2178887,59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492100,99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2178892,21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492082,79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2178891,88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492054,64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2178889,36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492045,93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2178883,82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491913,23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2178869,96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491911,73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2178884,31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491921,06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2178895,91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492024,47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2178906,72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492026,52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2178900,26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2178900,06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492127,03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2178910,29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492161,84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2178912,06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492250,75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2178915,15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492270,55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2178916,09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492318,83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2178919,65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492354,89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2178919,91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492392,04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2178922,18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492438,11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2178927,22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492437,93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2178928,66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492437,95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2178928,65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492436,19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2178943,91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2179014,49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492424,09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2179039,53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492412,55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2179130,66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2179219,93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492387,26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2179295,92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492388,60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2179298,84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492402,47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2179301,59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492406,72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2179295,22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492420,93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2179223,47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492421,04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2179222,78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492432,39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2179133,17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492443,93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2179042,04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492456,04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2178946,36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492456,06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2178946,25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492458,69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2178923,35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492467,90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2178923,47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492467,80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2178924,54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492457,66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2178994,38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492457,61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2178994,73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492423,30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2179290,37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492423,28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2179290,56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492419,20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2179331,02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492412,46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2179385,00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492413,74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2179385,28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492395,78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2179518,67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492369,04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2179717,14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492360,44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2179793,20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2179983,44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492339,63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2179983,49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492364,47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2179986,40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492364,54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2179985,75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492388,35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2179769,28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492408,09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2179626,74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492435,97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2179389,43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2179353,70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492444,08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2179333,52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492447,30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2179301,48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2179049,34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492482,43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2178997,79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492485,05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2178979,68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492496,51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2178886,98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492533,94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2178881,38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492609,61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2178892,21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492617,81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2178902,57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492635,19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2178904,80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492647,27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2178906,35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492686,10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2178922,40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492691,62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2178891,88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492671,44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2178889,29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492642,99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2178877,53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492642,50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2178877,34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492628,77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2178872,33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492610,40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2178865,02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492609,77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2178864,79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492601,70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2178862,07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492580,99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2178859,66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492543,52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2178852,32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492511,51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2178846,42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492512,08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2178839,84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492500,74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2178830,75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492501,76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2178787,18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492501,75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2178786,30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492499,48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2178738,78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492499,36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2178737,52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492498,25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2178710,00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492502,53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2178640,96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492535,23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492535,51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2178639,27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492602,99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2178640,38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492644,05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2178643,17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492690,85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2178647,62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492887,54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2178663,46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493046,69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493052,40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2178675,86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493054,93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2178676,35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493074,20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2178677,84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493083,78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2178678,63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493098,48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2178679,65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493131,74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2178683,38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493139,14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2178683,68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493139,39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2178683,01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493220,96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2178684,10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493226,09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2178683,04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493280,45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2178680,29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493332,03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2178677,67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493332,68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2178655,22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493295,89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2178655,44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493284,99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2178655,59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493240,85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2178659,02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493120,56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2178660,43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493056,13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2178651,12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493005,41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2178649,93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492982,14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2178647,95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492941,30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2178644,72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492891,15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2178640,25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492684,06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2178622,51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492666,34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2178620,70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492531,00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2178617,77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492478,38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2178616,49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2178616,61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2178599,03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2178595,23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2178589,19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2178555,41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492476,08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2178554,95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2178493,74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н158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492473,53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2178493,74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2178474,80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492472,73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2178474,68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492469,97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2178421,57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492445,00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2178422,87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492445,21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2178427,00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492444,36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2178421,73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492423,99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2178421,02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492440,35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2178522,23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492455,31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2178522,94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492453,84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2178616,06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2178616,53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492449,00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2178616,54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492332,41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2178628,09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492331,56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2178628,14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492320,87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2178629,12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492276,47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2178633,49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492257,22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2178634,98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492129,51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2178644,92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492123,57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2178645,40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492080,57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2178648,84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492034,04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2178650,18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492004,70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2178649,57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491967,91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2178648,81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491964,37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2178644,26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491957,60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2178643,33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491943,15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2178638,01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491928,52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2178630,61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491908,74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2178618,87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492991,24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2178854,29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493014,89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2178855,98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493103,13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2178821,15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493120,45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2178822,32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493129,52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2178819,35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493130,03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2178819,17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493156,89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2178808,71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493109,79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2178811,63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493084,45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2178815,02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493051,39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2178824,84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493050,87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2178825,09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493058,86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2178826,07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493015,39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2178853,60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492994,78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2178852,56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493188,51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2178806,74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493214,25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2178807,87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493233,95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2178808,73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493222,09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2178805,52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493211,91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2178805,29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493352,45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2178813,89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493381,05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2178815,05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493429,33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2178798,47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493405,25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2178796,03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493404,65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2178795,99</w:t>
            </w:r>
          </w:p>
        </w:tc>
      </w:tr>
      <w:tr w:rsidR="00C909A5" w:rsidTr="00C909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493395,34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2178795,61</w:t>
            </w:r>
          </w:p>
        </w:tc>
      </w:tr>
    </w:tbl>
    <w:p w:rsidR="00C909A5" w:rsidRDefault="00C909A5" w:rsidP="00C909A5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C909A5" w:rsidTr="00C909A5">
        <w:trPr>
          <w:trHeight w:val="520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9A5" w:rsidRDefault="00C909A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675" cy="6477000"/>
                  <wp:effectExtent l="19050" t="0" r="9525" b="0"/>
                  <wp:docPr id="118" name="Рисунок 118" descr="temp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temp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9A5" w:rsidRDefault="00C909A5">
            <w:pPr>
              <w:jc w:val="center"/>
              <w:rPr>
                <w:sz w:val="22"/>
                <w:szCs w:val="22"/>
              </w:rPr>
            </w:pPr>
          </w:p>
          <w:p w:rsidR="00C909A5" w:rsidRDefault="00C909A5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Масштаб 1:12050</w:t>
            </w:r>
          </w:p>
          <w:p w:rsidR="00C909A5" w:rsidRDefault="00C909A5">
            <w:pPr>
              <w:rPr>
                <w:sz w:val="22"/>
                <w:szCs w:val="22"/>
              </w:rPr>
            </w:pPr>
          </w:p>
          <w:p w:rsidR="00C909A5" w:rsidRDefault="00C909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C909A5" w:rsidRDefault="00C909A5" w:rsidP="00C909A5">
      <w:pPr>
        <w:jc w:val="center"/>
        <w:rPr>
          <w:sz w:val="28"/>
          <w:szCs w:val="28"/>
        </w:rPr>
      </w:pPr>
    </w:p>
    <w:p w:rsidR="00C909A5" w:rsidRDefault="00C909A5" w:rsidP="00E235B7">
      <w:pPr>
        <w:jc w:val="center"/>
        <w:rPr>
          <w:b/>
          <w:sz w:val="28"/>
          <w:szCs w:val="28"/>
        </w:rPr>
      </w:pPr>
    </w:p>
    <w:p w:rsidR="009627A0" w:rsidRDefault="009627A0" w:rsidP="00822EAE">
      <w:pPr>
        <w:rPr>
          <w:b/>
          <w:sz w:val="28"/>
          <w:szCs w:val="28"/>
        </w:rPr>
      </w:pPr>
    </w:p>
    <w:p w:rsidR="009627A0" w:rsidRDefault="009627A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3A12" w:rsidRDefault="009627A0" w:rsidP="009627A0">
      <w:pPr>
        <w:jc w:val="center"/>
        <w:rPr>
          <w:b/>
          <w:sz w:val="28"/>
          <w:szCs w:val="28"/>
        </w:rPr>
      </w:pPr>
      <w:r w:rsidRPr="00044898">
        <w:rPr>
          <w:b/>
          <w:sz w:val="28"/>
          <w:szCs w:val="28"/>
        </w:rPr>
        <w:lastRenderedPageBreak/>
        <w:t xml:space="preserve">Схема расположения </w:t>
      </w:r>
      <w:r w:rsidRPr="00E92FD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>ОХ-1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9627A0" w:rsidRPr="003D68B3" w:rsidTr="00F02F66">
        <w:tc>
          <w:tcPr>
            <w:tcW w:w="9571" w:type="dxa"/>
            <w:gridSpan w:val="3"/>
          </w:tcPr>
          <w:p w:rsidR="009627A0" w:rsidRPr="00044898" w:rsidRDefault="009627A0" w:rsidP="00F02F66">
            <w:pPr>
              <w:jc w:val="center"/>
              <w:rPr>
                <w:b/>
                <w:sz w:val="22"/>
                <w:szCs w:val="22"/>
              </w:rPr>
            </w:pPr>
            <w:r w:rsidRPr="00044898">
              <w:rPr>
                <w:b/>
                <w:sz w:val="22"/>
                <w:szCs w:val="22"/>
              </w:rPr>
              <w:t xml:space="preserve">Условный номер земельного участка </w:t>
            </w:r>
          </w:p>
        </w:tc>
      </w:tr>
      <w:tr w:rsidR="009627A0" w:rsidRPr="003D68B3" w:rsidTr="00F02F66">
        <w:tc>
          <w:tcPr>
            <w:tcW w:w="9571" w:type="dxa"/>
            <w:gridSpan w:val="3"/>
          </w:tcPr>
          <w:p w:rsidR="009627A0" w:rsidRPr="00044898" w:rsidRDefault="009627A0" w:rsidP="00F02F66">
            <w:pPr>
              <w:rPr>
                <w:b/>
                <w:sz w:val="22"/>
                <w:szCs w:val="22"/>
              </w:rPr>
            </w:pPr>
            <w:r w:rsidRPr="00044898">
              <w:rPr>
                <w:b/>
                <w:sz w:val="22"/>
                <w:szCs w:val="22"/>
              </w:rPr>
              <w:t>Площадь земельного участка</w:t>
            </w:r>
            <w:r w:rsidRPr="00044898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 xml:space="preserve">       28084</w:t>
            </w:r>
            <w:r w:rsidRPr="00044898">
              <w:rPr>
                <w:b/>
                <w:sz w:val="22"/>
                <w:szCs w:val="22"/>
                <w:lang w:val="en-US"/>
              </w:rPr>
              <w:t xml:space="preserve">  </w:t>
            </w:r>
            <w:r w:rsidRPr="00044898">
              <w:rPr>
                <w:b/>
                <w:sz w:val="22"/>
                <w:szCs w:val="22"/>
              </w:rPr>
              <w:t>м</w:t>
            </w:r>
            <w:proofErr w:type="gramStart"/>
            <w:r w:rsidRPr="00044898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9627A0" w:rsidRPr="003D68B3" w:rsidTr="00F02F66">
        <w:tc>
          <w:tcPr>
            <w:tcW w:w="3190" w:type="dxa"/>
            <w:vMerge w:val="restart"/>
          </w:tcPr>
          <w:p w:rsidR="009627A0" w:rsidRPr="00044898" w:rsidRDefault="009627A0" w:rsidP="00F02F6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44898">
              <w:rPr>
                <w:b/>
                <w:sz w:val="22"/>
                <w:szCs w:val="22"/>
              </w:rPr>
              <w:t>Обозначение характерных</w:t>
            </w:r>
            <w:r w:rsidRPr="00044898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44898">
              <w:rPr>
                <w:b/>
                <w:sz w:val="22"/>
                <w:szCs w:val="22"/>
                <w:lang w:val="en-US"/>
              </w:rPr>
              <w:t>точек</w:t>
            </w:r>
            <w:proofErr w:type="spellEnd"/>
            <w:r w:rsidRPr="00044898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44898">
              <w:rPr>
                <w:b/>
                <w:sz w:val="22"/>
                <w:szCs w:val="22"/>
                <w:lang w:val="en-US"/>
              </w:rPr>
              <w:t>границ</w:t>
            </w:r>
            <w:proofErr w:type="spellEnd"/>
          </w:p>
        </w:tc>
        <w:tc>
          <w:tcPr>
            <w:tcW w:w="6381" w:type="dxa"/>
            <w:gridSpan w:val="2"/>
          </w:tcPr>
          <w:p w:rsidR="009627A0" w:rsidRPr="00044898" w:rsidRDefault="009627A0" w:rsidP="00F02F66">
            <w:pPr>
              <w:jc w:val="center"/>
              <w:rPr>
                <w:b/>
                <w:sz w:val="22"/>
                <w:szCs w:val="22"/>
              </w:rPr>
            </w:pPr>
            <w:r w:rsidRPr="00044898"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044898"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9627A0" w:rsidRPr="003D68B3" w:rsidTr="00F02F66">
        <w:tc>
          <w:tcPr>
            <w:tcW w:w="3190" w:type="dxa"/>
            <w:vMerge/>
          </w:tcPr>
          <w:p w:rsidR="009627A0" w:rsidRPr="00A20DBA" w:rsidRDefault="009627A0" w:rsidP="00F0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</w:tcPr>
          <w:p w:rsidR="009627A0" w:rsidRPr="00A20DBA" w:rsidRDefault="009627A0" w:rsidP="00F02F66">
            <w:pPr>
              <w:jc w:val="center"/>
              <w:rPr>
                <w:sz w:val="22"/>
                <w:szCs w:val="22"/>
                <w:lang w:val="en-US"/>
              </w:rPr>
            </w:pPr>
            <w:r w:rsidRPr="00A20DBA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</w:tcPr>
          <w:p w:rsidR="009627A0" w:rsidRPr="00044898" w:rsidRDefault="009627A0" w:rsidP="00F02F6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44898">
              <w:rPr>
                <w:b/>
                <w:sz w:val="22"/>
                <w:szCs w:val="22"/>
                <w:lang w:val="en-US"/>
              </w:rPr>
              <w:t>Y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Pr="00A20DBA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190" w:type="dxa"/>
          </w:tcPr>
          <w:p w:rsidR="009627A0" w:rsidRPr="00A20DBA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492041,36</w:t>
            </w:r>
          </w:p>
        </w:tc>
        <w:tc>
          <w:tcPr>
            <w:tcW w:w="3191" w:type="dxa"/>
          </w:tcPr>
          <w:p w:rsidR="009627A0" w:rsidRPr="00A20DBA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2179948,47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492339,64</w:t>
            </w:r>
          </w:p>
        </w:tc>
        <w:tc>
          <w:tcPr>
            <w:tcW w:w="3191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2179983,49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492347,44</w:t>
            </w:r>
          </w:p>
        </w:tc>
        <w:tc>
          <w:tcPr>
            <w:tcW w:w="3191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2179915,26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492060,20</w:t>
            </w:r>
          </w:p>
        </w:tc>
        <w:tc>
          <w:tcPr>
            <w:tcW w:w="3191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2179889,04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492364,47</w:t>
            </w:r>
          </w:p>
        </w:tc>
        <w:tc>
          <w:tcPr>
            <w:tcW w:w="3191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2179986,40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492397,97</w:t>
            </w:r>
          </w:p>
        </w:tc>
        <w:tc>
          <w:tcPr>
            <w:tcW w:w="3191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2179990,34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492429,14</w:t>
            </w:r>
          </w:p>
        </w:tc>
        <w:tc>
          <w:tcPr>
            <w:tcW w:w="3191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2179991,21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492491,64</w:t>
            </w:r>
          </w:p>
        </w:tc>
        <w:tc>
          <w:tcPr>
            <w:tcW w:w="3191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2179998,15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492504,04</w:t>
            </w:r>
          </w:p>
        </w:tc>
        <w:tc>
          <w:tcPr>
            <w:tcW w:w="3191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2179929,55</w:t>
            </w:r>
          </w:p>
        </w:tc>
      </w:tr>
      <w:tr w:rsidR="009627A0" w:rsidRPr="003D68B3" w:rsidTr="00F02F66"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3190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492372,34</w:t>
            </w:r>
          </w:p>
        </w:tc>
        <w:tc>
          <w:tcPr>
            <w:tcW w:w="3191" w:type="dxa"/>
          </w:tcPr>
          <w:p w:rsidR="009627A0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2179917,53</w:t>
            </w:r>
          </w:p>
        </w:tc>
      </w:tr>
    </w:tbl>
    <w:p w:rsidR="009627A0" w:rsidRPr="003D68B3" w:rsidRDefault="009627A0" w:rsidP="009627A0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9627A0" w:rsidRPr="003D68B3" w:rsidTr="00F02F66">
        <w:trPr>
          <w:trHeight w:val="520"/>
        </w:trPr>
        <w:tc>
          <w:tcPr>
            <w:tcW w:w="9571" w:type="dxa"/>
          </w:tcPr>
          <w:p w:rsidR="009627A0" w:rsidRPr="00A20DBA" w:rsidRDefault="009627A0" w:rsidP="00F02F6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647348" cy="5562600"/>
                  <wp:effectExtent l="19050" t="0" r="852" b="0"/>
                  <wp:docPr id="9" name="Рисунок 9" descr="C:\Program Files (x86)\Integro\InGeo\temp663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Program Files (x86)\Integro\InGeo\temp663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348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7A0" w:rsidRPr="00A20DBA" w:rsidRDefault="009627A0" w:rsidP="00F02F66">
            <w:pPr>
              <w:jc w:val="center"/>
              <w:rPr>
                <w:sz w:val="22"/>
                <w:szCs w:val="22"/>
              </w:rPr>
            </w:pPr>
          </w:p>
          <w:p w:rsidR="009627A0" w:rsidRPr="00044898" w:rsidRDefault="009627A0" w:rsidP="00F02F6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44898">
              <w:rPr>
                <w:b/>
                <w:sz w:val="22"/>
                <w:szCs w:val="22"/>
              </w:rPr>
              <w:t>Масштаб 1:</w:t>
            </w:r>
            <w:r>
              <w:rPr>
                <w:b/>
                <w:sz w:val="22"/>
                <w:szCs w:val="22"/>
              </w:rPr>
              <w:t>2900</w:t>
            </w:r>
          </w:p>
          <w:p w:rsidR="009627A0" w:rsidRPr="00A20DBA" w:rsidRDefault="009627A0" w:rsidP="00F02F66">
            <w:pPr>
              <w:rPr>
                <w:sz w:val="22"/>
                <w:szCs w:val="22"/>
              </w:rPr>
            </w:pPr>
          </w:p>
          <w:p w:rsidR="009627A0" w:rsidRPr="00A20DBA" w:rsidRDefault="009627A0" w:rsidP="00F02F66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9627A0" w:rsidRPr="009627A0" w:rsidRDefault="009627A0" w:rsidP="009627A0">
      <w:pPr>
        <w:rPr>
          <w:b/>
          <w:sz w:val="28"/>
          <w:szCs w:val="28"/>
        </w:rPr>
      </w:pPr>
    </w:p>
    <w:sectPr w:rsidR="009627A0" w:rsidRPr="009627A0" w:rsidSect="00690001">
      <w:footerReference w:type="default" r:id="rId34"/>
      <w:pgSz w:w="11906" w:h="16838"/>
      <w:pgMar w:top="1134" w:right="850" w:bottom="1134" w:left="1701" w:header="79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4EE" w:rsidRDefault="004A04EE">
      <w:r>
        <w:separator/>
      </w:r>
    </w:p>
  </w:endnote>
  <w:endnote w:type="continuationSeparator" w:id="0">
    <w:p w:rsidR="004A04EE" w:rsidRDefault="004A04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92917"/>
      <w:docPartObj>
        <w:docPartGallery w:val="Page Numbers (Bottom of Page)"/>
        <w:docPartUnique/>
      </w:docPartObj>
    </w:sdtPr>
    <w:sdtContent>
      <w:p w:rsidR="00C909A5" w:rsidRDefault="001356B8">
        <w:pPr>
          <w:pStyle w:val="a6"/>
          <w:jc w:val="right"/>
        </w:pPr>
        <w:fldSimple w:instr=" PAGE   \* MERGEFORMAT ">
          <w:r w:rsidR="009627A0">
            <w:rPr>
              <w:noProof/>
            </w:rPr>
            <w:t>180</w:t>
          </w:r>
        </w:fldSimple>
      </w:p>
    </w:sdtContent>
  </w:sdt>
  <w:p w:rsidR="00C909A5" w:rsidRDefault="00C909A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4EE" w:rsidRDefault="004A04EE">
      <w:r>
        <w:separator/>
      </w:r>
    </w:p>
  </w:footnote>
  <w:footnote w:type="continuationSeparator" w:id="0">
    <w:p w:rsidR="004A04EE" w:rsidRDefault="004A04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FD7"/>
    <w:rsid w:val="00024596"/>
    <w:rsid w:val="00027B20"/>
    <w:rsid w:val="0003367B"/>
    <w:rsid w:val="00044898"/>
    <w:rsid w:val="00045073"/>
    <w:rsid w:val="00061EA1"/>
    <w:rsid w:val="00063E6B"/>
    <w:rsid w:val="000730A5"/>
    <w:rsid w:val="00077AF5"/>
    <w:rsid w:val="00082354"/>
    <w:rsid w:val="00082A72"/>
    <w:rsid w:val="000C6AB3"/>
    <w:rsid w:val="000D7D3C"/>
    <w:rsid w:val="001002E3"/>
    <w:rsid w:val="001148C5"/>
    <w:rsid w:val="001169C1"/>
    <w:rsid w:val="00123048"/>
    <w:rsid w:val="001252BD"/>
    <w:rsid w:val="001356B8"/>
    <w:rsid w:val="00156120"/>
    <w:rsid w:val="00175942"/>
    <w:rsid w:val="001820B8"/>
    <w:rsid w:val="00187DD7"/>
    <w:rsid w:val="0019325C"/>
    <w:rsid w:val="0019407A"/>
    <w:rsid w:val="001B2E64"/>
    <w:rsid w:val="00200EF8"/>
    <w:rsid w:val="0021684B"/>
    <w:rsid w:val="00234F5C"/>
    <w:rsid w:val="00235956"/>
    <w:rsid w:val="002373E9"/>
    <w:rsid w:val="002509D5"/>
    <w:rsid w:val="002777DF"/>
    <w:rsid w:val="002C0E95"/>
    <w:rsid w:val="002C70A2"/>
    <w:rsid w:val="002E6CE8"/>
    <w:rsid w:val="002F7185"/>
    <w:rsid w:val="00332764"/>
    <w:rsid w:val="00337605"/>
    <w:rsid w:val="00366882"/>
    <w:rsid w:val="003749E4"/>
    <w:rsid w:val="003778AB"/>
    <w:rsid w:val="00390460"/>
    <w:rsid w:val="00394420"/>
    <w:rsid w:val="003B5276"/>
    <w:rsid w:val="003D1341"/>
    <w:rsid w:val="003D3557"/>
    <w:rsid w:val="003D68B3"/>
    <w:rsid w:val="003E4854"/>
    <w:rsid w:val="003E4BA5"/>
    <w:rsid w:val="004142EE"/>
    <w:rsid w:val="0042795B"/>
    <w:rsid w:val="00457CC2"/>
    <w:rsid w:val="004A04EE"/>
    <w:rsid w:val="004B4284"/>
    <w:rsid w:val="004C06FB"/>
    <w:rsid w:val="004D5BCE"/>
    <w:rsid w:val="004F1F04"/>
    <w:rsid w:val="00536B1F"/>
    <w:rsid w:val="00541414"/>
    <w:rsid w:val="00544C05"/>
    <w:rsid w:val="00571CF6"/>
    <w:rsid w:val="005779DA"/>
    <w:rsid w:val="005C1F3A"/>
    <w:rsid w:val="005C3590"/>
    <w:rsid w:val="005C3EA6"/>
    <w:rsid w:val="005C724E"/>
    <w:rsid w:val="005D2529"/>
    <w:rsid w:val="005F18F8"/>
    <w:rsid w:val="005F7BB0"/>
    <w:rsid w:val="00631ED9"/>
    <w:rsid w:val="00652056"/>
    <w:rsid w:val="0066419B"/>
    <w:rsid w:val="00690001"/>
    <w:rsid w:val="006A5ED4"/>
    <w:rsid w:val="006D1E3F"/>
    <w:rsid w:val="006D2D65"/>
    <w:rsid w:val="006F5956"/>
    <w:rsid w:val="00703D6A"/>
    <w:rsid w:val="0071402C"/>
    <w:rsid w:val="00720198"/>
    <w:rsid w:val="0072139E"/>
    <w:rsid w:val="00721B62"/>
    <w:rsid w:val="00764489"/>
    <w:rsid w:val="007A1C50"/>
    <w:rsid w:val="007C0EBC"/>
    <w:rsid w:val="007D394B"/>
    <w:rsid w:val="007D4390"/>
    <w:rsid w:val="007D751A"/>
    <w:rsid w:val="0080522A"/>
    <w:rsid w:val="0081130C"/>
    <w:rsid w:val="00822EAE"/>
    <w:rsid w:val="00833D7E"/>
    <w:rsid w:val="00845CBB"/>
    <w:rsid w:val="0088390A"/>
    <w:rsid w:val="00895116"/>
    <w:rsid w:val="008A6086"/>
    <w:rsid w:val="008D7ACA"/>
    <w:rsid w:val="009017C4"/>
    <w:rsid w:val="0090771E"/>
    <w:rsid w:val="00914235"/>
    <w:rsid w:val="009173A2"/>
    <w:rsid w:val="00925BD8"/>
    <w:rsid w:val="00951B10"/>
    <w:rsid w:val="0096071E"/>
    <w:rsid w:val="009627A0"/>
    <w:rsid w:val="009678E6"/>
    <w:rsid w:val="009B0CF3"/>
    <w:rsid w:val="009B3C43"/>
    <w:rsid w:val="009C0CB8"/>
    <w:rsid w:val="009C7F79"/>
    <w:rsid w:val="009D1465"/>
    <w:rsid w:val="009F12E4"/>
    <w:rsid w:val="009F4327"/>
    <w:rsid w:val="00A1511D"/>
    <w:rsid w:val="00A20BF0"/>
    <w:rsid w:val="00A20DBA"/>
    <w:rsid w:val="00A23A12"/>
    <w:rsid w:val="00A252A9"/>
    <w:rsid w:val="00A2558A"/>
    <w:rsid w:val="00A30A84"/>
    <w:rsid w:val="00A37647"/>
    <w:rsid w:val="00AA54A2"/>
    <w:rsid w:val="00AC0163"/>
    <w:rsid w:val="00AC228C"/>
    <w:rsid w:val="00AC37A6"/>
    <w:rsid w:val="00AE37A3"/>
    <w:rsid w:val="00AF2A22"/>
    <w:rsid w:val="00B054D2"/>
    <w:rsid w:val="00B214AB"/>
    <w:rsid w:val="00B24FE3"/>
    <w:rsid w:val="00B40B90"/>
    <w:rsid w:val="00B4646C"/>
    <w:rsid w:val="00B634AB"/>
    <w:rsid w:val="00B663CF"/>
    <w:rsid w:val="00B84BF9"/>
    <w:rsid w:val="00BD017C"/>
    <w:rsid w:val="00BD57A0"/>
    <w:rsid w:val="00BD76A0"/>
    <w:rsid w:val="00C127CC"/>
    <w:rsid w:val="00C17481"/>
    <w:rsid w:val="00C909A5"/>
    <w:rsid w:val="00CA01F2"/>
    <w:rsid w:val="00CD6754"/>
    <w:rsid w:val="00CF2B30"/>
    <w:rsid w:val="00D048BB"/>
    <w:rsid w:val="00D6797B"/>
    <w:rsid w:val="00D77A60"/>
    <w:rsid w:val="00E235B7"/>
    <w:rsid w:val="00E92FD7"/>
    <w:rsid w:val="00EB1718"/>
    <w:rsid w:val="00EC4432"/>
    <w:rsid w:val="00EF3D7A"/>
    <w:rsid w:val="00EF6C3F"/>
    <w:rsid w:val="00FA01DC"/>
    <w:rsid w:val="00FA3D72"/>
    <w:rsid w:val="00FD2EBD"/>
    <w:rsid w:val="00FF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AF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D68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AE37A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83962"/>
    <w:rPr>
      <w:sz w:val="24"/>
      <w:szCs w:val="24"/>
    </w:rPr>
  </w:style>
  <w:style w:type="paragraph" w:styleId="a6">
    <w:name w:val="footer"/>
    <w:basedOn w:val="a"/>
    <w:link w:val="a7"/>
    <w:uiPriority w:val="99"/>
    <w:rsid w:val="00AE37A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83962"/>
    <w:rPr>
      <w:sz w:val="24"/>
      <w:szCs w:val="24"/>
    </w:rPr>
  </w:style>
  <w:style w:type="paragraph" w:customStyle="1" w:styleId="1">
    <w:name w:val="Обычный1"/>
    <w:rsid w:val="000730A5"/>
    <w:rPr>
      <w:snapToGrid w:val="0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B84B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4BF9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7D4390"/>
    <w:pPr>
      <w:snapToGrid w:val="0"/>
    </w:pPr>
    <w:rPr>
      <w:sz w:val="22"/>
    </w:rPr>
  </w:style>
  <w:style w:type="paragraph" w:styleId="aa">
    <w:name w:val="No Spacing"/>
    <w:link w:val="ab"/>
    <w:uiPriority w:val="1"/>
    <w:qFormat/>
    <w:rsid w:val="00690001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690001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c">
    <w:name w:val="Title"/>
    <w:basedOn w:val="a"/>
    <w:link w:val="ad"/>
    <w:qFormat/>
    <w:rsid w:val="003E4BA5"/>
    <w:pPr>
      <w:widowControl w:val="0"/>
      <w:autoSpaceDE w:val="0"/>
      <w:autoSpaceDN w:val="0"/>
      <w:adjustRightInd w:val="0"/>
      <w:spacing w:line="259" w:lineRule="auto"/>
      <w:jc w:val="center"/>
    </w:pPr>
    <w:rPr>
      <w:rFonts w:ascii="Arial" w:hAnsi="Arial" w:cs="Arial"/>
      <w:b/>
      <w:bCs/>
    </w:rPr>
  </w:style>
  <w:style w:type="character" w:customStyle="1" w:styleId="ad">
    <w:name w:val="Название Знак"/>
    <w:basedOn w:val="a0"/>
    <w:link w:val="ac"/>
    <w:rsid w:val="003E4BA5"/>
    <w:rPr>
      <w:rFonts w:ascii="Arial" w:hAnsi="Arial" w:cs="Arial"/>
      <w:b/>
      <w:bCs/>
      <w:sz w:val="24"/>
      <w:szCs w:val="24"/>
    </w:rPr>
  </w:style>
  <w:style w:type="paragraph" w:customStyle="1" w:styleId="3">
    <w:name w:val="Обычный3"/>
    <w:rsid w:val="002C70A2"/>
    <w:pPr>
      <w:snapToGrid w:val="0"/>
    </w:pPr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Integro\InGeo\&#1057;&#1093;&#1077;&#1084;&#1072;\schema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schema2</Template>
  <TotalTime>580</TotalTime>
  <Pages>180</Pages>
  <Words>33884</Words>
  <Characters>193139</Characters>
  <Application>Microsoft Office Word</Application>
  <DocSecurity>0</DocSecurity>
  <Lines>1609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Утвержена</vt:lpstr>
    </vt:vector>
  </TitlesOfParts>
  <Company/>
  <LinksUpToDate>false</LinksUpToDate>
  <CharactersWithSpaces>226570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Утвержена</dc:title>
  <dc:creator>Admin</dc:creator>
  <cp:lastModifiedBy>Admin</cp:lastModifiedBy>
  <cp:revision>28</cp:revision>
  <cp:lastPrinted>2018-02-05T14:15:00Z</cp:lastPrinted>
  <dcterms:created xsi:type="dcterms:W3CDTF">2018-02-05T09:21:00Z</dcterms:created>
  <dcterms:modified xsi:type="dcterms:W3CDTF">2018-02-26T12:23:00Z</dcterms:modified>
</cp:coreProperties>
</file>